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A2C9AB">
      <w:p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7216775</wp:posOffset>
                </wp:positionV>
                <wp:extent cx="3251835" cy="66294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835" cy="662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5F348">
                            <w:pPr>
                              <w:pStyle w:val="8"/>
                              <w:ind w:firstLine="964" w:firstLineChars="200"/>
                              <w:jc w:val="both"/>
                              <w:rPr>
                                <w:rFonts w:hint="default" w:eastAsia="仿宋"/>
                                <w:color w:val="806000" w:themeColor="accent4" w:themeShade="80"/>
                                <w:sz w:val="48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eastAsia="仿宋"/>
                                <w:color w:val="806000" w:themeColor="accent4" w:themeShade="80"/>
                                <w:sz w:val="48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鸡西市园丁小学</w:t>
                            </w:r>
                          </w:p>
                          <w:p w14:paraId="6A47D32C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D6F5D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.35pt;margin-top:568.25pt;height:52.2pt;width:256.05pt;z-index:251668480;mso-width-relative:page;mso-height-relative:page;" filled="f" stroked="f" coordsize="21600,21600" o:gfxdata="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E9xCE2wAAAAwBAAAPAAAAAAAAAAEAIAAAACIA&#10;AABkcnMvZG93bnJldi54bWxQSwECFAAUAAAACACHTuJAetVVvT8CAABo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F25F348">
                      <w:pPr>
                        <w:pStyle w:val="8"/>
                        <w:ind w:firstLine="964" w:firstLineChars="200"/>
                        <w:jc w:val="both"/>
                        <w:rPr>
                          <w:rFonts w:hint="default" w:eastAsia="仿宋"/>
                          <w:color w:val="806000" w:themeColor="accent4" w:themeShade="80"/>
                          <w:sz w:val="48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eastAsia="仿宋"/>
                          <w:color w:val="806000" w:themeColor="accent4" w:themeShade="80"/>
                          <w:sz w:val="48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鸡西市园丁小学</w:t>
                      </w:r>
                    </w:p>
                    <w:p w14:paraId="6A47D32C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D6F5D"/>
                          <w:sz w:val="30"/>
                          <w:szCs w:val="3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-3243580</wp:posOffset>
            </wp:positionH>
            <wp:positionV relativeFrom="paragraph">
              <wp:posOffset>537210</wp:posOffset>
            </wp:positionV>
            <wp:extent cx="10788015" cy="7690485"/>
            <wp:effectExtent l="0" t="0" r="5715" b="13335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8801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412750</wp:posOffset>
                </wp:positionH>
                <wp:positionV relativeFrom="paragraph">
                  <wp:posOffset>3215005</wp:posOffset>
                </wp:positionV>
                <wp:extent cx="3415665" cy="1369695"/>
                <wp:effectExtent l="0" t="0" r="13335" b="1905"/>
                <wp:wrapNone/>
                <wp:docPr id="11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665" cy="1369695"/>
                        </a:xfrm>
                        <a:prstGeom prst="rect">
                          <a:avLst/>
                        </a:prstGeom>
                        <a:solidFill>
                          <a:srgbClr val="FDFBED"/>
                        </a:solidFill>
                      </wps:spPr>
                      <wps:txbx>
                        <w:txbxContent>
                          <w:p w14:paraId="4BB101C4">
                            <w:pPr>
                              <w:pStyle w:val="7"/>
                              <w:kinsoku/>
                              <w:ind w:left="0" w:firstLine="482" w:firstLineChars="200"/>
                              <w:jc w:val="both"/>
                              <w:rPr>
                                <w:rFonts w:hint="eastAsia" w:ascii="字体视界-NWE粗楷体" w:eastAsia="字体视界-NWE粗楷体" w:hAnsiTheme="minorBidi"/>
                                <w:b/>
                                <w:bCs/>
                                <w:color w:val="806000" w:themeColor="accent4" w:themeShade="8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372600CC">
                            <w:pPr>
                              <w:pStyle w:val="7"/>
                              <w:kinsoku/>
                              <w:ind w:left="0" w:firstLine="1205" w:firstLineChars="200"/>
                              <w:jc w:val="both"/>
                              <w:rPr>
                                <w:rFonts w:hint="default" w:ascii="字体视界-NWE粗楷体" w:eastAsia="字体视界-NWE粗楷体" w:hAnsiTheme="minorBidi"/>
                                <w:b/>
                                <w:bCs/>
                                <w:color w:val="8D6F5D"/>
                                <w:kern w:val="24"/>
                                <w:sz w:val="60"/>
                                <w:szCs w:val="6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字体视界-NWE粗楷体" w:eastAsia="字体视界-NWE粗楷体" w:hAnsiTheme="minorBidi"/>
                                <w:b/>
                                <w:bCs/>
                                <w:color w:val="806000" w:themeColor="accent4" w:themeShade="80"/>
                                <w:kern w:val="24"/>
                                <w:sz w:val="60"/>
                                <w:szCs w:val="60"/>
                                <w:lang w:val="en-US" w:eastAsia="zh-CN"/>
                              </w:rPr>
                              <w:t>语文</w:t>
                            </w:r>
                            <w:r>
                              <w:rPr>
                                <w:rFonts w:hint="eastAsia" w:ascii="字体视界-NWE粗楷体" w:eastAsia="字体视界-NWE粗楷体" w:hAnsiTheme="minorBidi"/>
                                <w:b/>
                                <w:bCs/>
                                <w:color w:val="806000" w:themeColor="accent4" w:themeShade="80"/>
                                <w:kern w:val="24"/>
                                <w:sz w:val="60"/>
                                <w:szCs w:val="60"/>
                                <w:lang w:eastAsia="zh-CN"/>
                              </w:rPr>
                              <w:t>作</w:t>
                            </w:r>
                            <w:r>
                              <w:rPr>
                                <w:rFonts w:hint="eastAsia" w:ascii="字体视界-NWE粗楷体" w:eastAsia="字体视界-NWE粗楷体" w:hAnsiTheme="minorBidi"/>
                                <w:b/>
                                <w:bCs/>
                                <w:color w:val="806000" w:themeColor="accent4" w:themeShade="80"/>
                                <w:kern w:val="24"/>
                                <w:sz w:val="60"/>
                                <w:szCs w:val="60"/>
                                <w:lang w:val="en-US" w:eastAsia="zh-CN"/>
                              </w:rPr>
                              <w:t>业</w:t>
                            </w:r>
                            <w:r>
                              <w:rPr>
                                <w:rFonts w:hint="eastAsia" w:ascii="字体视界-NWE粗楷体" w:eastAsia="字体视界-NWE粗楷体" w:hAnsiTheme="minorBidi"/>
                                <w:b/>
                                <w:bCs/>
                                <w:color w:val="806000" w:themeColor="accent4" w:themeShade="80"/>
                                <w:kern w:val="24"/>
                                <w:sz w:val="60"/>
                                <w:szCs w:val="60"/>
                                <w:lang w:eastAsia="zh-CN"/>
                              </w:rPr>
                              <w:t>集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32.5pt;margin-top:253.15pt;height:107.85pt;width:268.95pt;z-index:251663360;mso-width-relative:page;mso-height-relative:page;" fillcolor="#FDFBED" filled="t" stroked="f" coordsize="21600,21600" o:gfxdata="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Dr+/5LXAAAACgEAAA8AAAAAAAAAAQAgAAAA&#10;IgAAAGRycy9kb3ducmV2LnhtbFBLAQIUABQAAAAIAIdO4kARtmsU0wEAAIkDAAAOAAAAAAAAAAEA&#10;IAAAACYBAABkcnMvZTJvRG9jLnhtbFBLBQYAAAAABgAGAFkBAABr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BB101C4">
                      <w:pPr>
                        <w:pStyle w:val="7"/>
                        <w:kinsoku/>
                        <w:ind w:left="0" w:firstLine="482" w:firstLineChars="200"/>
                        <w:jc w:val="both"/>
                        <w:rPr>
                          <w:rFonts w:hint="eastAsia" w:ascii="字体视界-NWE粗楷体" w:eastAsia="字体视界-NWE粗楷体" w:hAnsiTheme="minorBidi"/>
                          <w:b/>
                          <w:bCs/>
                          <w:color w:val="806000" w:themeColor="accent4" w:themeShade="80"/>
                          <w:kern w:val="24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372600CC">
                      <w:pPr>
                        <w:pStyle w:val="7"/>
                        <w:kinsoku/>
                        <w:ind w:left="0" w:firstLine="1205" w:firstLineChars="200"/>
                        <w:jc w:val="both"/>
                        <w:rPr>
                          <w:rFonts w:hint="default" w:ascii="字体视界-NWE粗楷体" w:eastAsia="字体视界-NWE粗楷体" w:hAnsiTheme="minorBidi"/>
                          <w:b/>
                          <w:bCs/>
                          <w:color w:val="8D6F5D"/>
                          <w:kern w:val="24"/>
                          <w:sz w:val="60"/>
                          <w:szCs w:val="60"/>
                          <w:lang w:val="en-US" w:eastAsia="zh-CN"/>
                        </w:rPr>
                      </w:pPr>
                      <w:r>
                        <w:rPr>
                          <w:rFonts w:hint="eastAsia" w:ascii="字体视界-NWE粗楷体" w:eastAsia="字体视界-NWE粗楷体" w:hAnsiTheme="minorBidi"/>
                          <w:b/>
                          <w:bCs/>
                          <w:color w:val="806000" w:themeColor="accent4" w:themeShade="80"/>
                          <w:kern w:val="24"/>
                          <w:sz w:val="60"/>
                          <w:szCs w:val="60"/>
                          <w:lang w:val="en-US" w:eastAsia="zh-CN"/>
                        </w:rPr>
                        <w:t>语文</w:t>
                      </w:r>
                      <w:r>
                        <w:rPr>
                          <w:rFonts w:hint="eastAsia" w:ascii="字体视界-NWE粗楷体" w:eastAsia="字体视界-NWE粗楷体" w:hAnsiTheme="minorBidi"/>
                          <w:b/>
                          <w:bCs/>
                          <w:color w:val="806000" w:themeColor="accent4" w:themeShade="80"/>
                          <w:kern w:val="24"/>
                          <w:sz w:val="60"/>
                          <w:szCs w:val="60"/>
                          <w:lang w:eastAsia="zh-CN"/>
                        </w:rPr>
                        <w:t>作</w:t>
                      </w:r>
                      <w:r>
                        <w:rPr>
                          <w:rFonts w:hint="eastAsia" w:ascii="字体视界-NWE粗楷体" w:eastAsia="字体视界-NWE粗楷体" w:hAnsiTheme="minorBidi"/>
                          <w:b/>
                          <w:bCs/>
                          <w:color w:val="806000" w:themeColor="accent4" w:themeShade="80"/>
                          <w:kern w:val="24"/>
                          <w:sz w:val="60"/>
                          <w:szCs w:val="60"/>
                          <w:lang w:val="en-US" w:eastAsia="zh-CN"/>
                        </w:rPr>
                        <w:t>业</w:t>
                      </w:r>
                      <w:r>
                        <w:rPr>
                          <w:rFonts w:hint="eastAsia" w:ascii="字体视界-NWE粗楷体" w:eastAsia="字体视界-NWE粗楷体" w:hAnsiTheme="minorBidi"/>
                          <w:b/>
                          <w:bCs/>
                          <w:color w:val="806000" w:themeColor="accent4" w:themeShade="80"/>
                          <w:kern w:val="24"/>
                          <w:sz w:val="60"/>
                          <w:szCs w:val="60"/>
                          <w:lang w:eastAsia="zh-CN"/>
                        </w:rPr>
                        <w:t>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2538095</wp:posOffset>
                </wp:positionV>
                <wp:extent cx="2818765" cy="571500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82D3C">
                            <w:pPr>
                              <w:pStyle w:val="8"/>
                              <w:jc w:val="both"/>
                              <w:rPr>
                                <w:rFonts w:hint="default" w:eastAsia="仿宋"/>
                                <w:b/>
                                <w:bCs/>
                                <w:color w:val="806000" w:themeColor="accent4" w:themeShade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806000" w:themeColor="accent4" w:themeShade="80"/>
                              </w:rPr>
                              <w:t>小学语文部编版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806000" w:themeColor="accent4" w:themeShade="80"/>
                                <w:lang w:val="en-US" w:eastAsia="zh-CN"/>
                              </w:rPr>
                              <w:t>四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806000" w:themeColor="accent4" w:themeShade="80"/>
                              </w:rPr>
                              <w:t>年级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806000" w:themeColor="accent4" w:themeShade="80"/>
                                <w:lang w:val="en-US" w:eastAsia="zh-CN"/>
                              </w:rPr>
                              <w:t>上册</w:t>
                            </w:r>
                          </w:p>
                          <w:p w14:paraId="04768FF3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D6F5D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D6F5D"/>
                                <w:sz w:val="30"/>
                                <w:szCs w:val="30"/>
                                <w:lang w:val="en-US" w:eastAsia="zh-CN"/>
                              </w:rPr>
                              <w:t>字内容均可编辑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2.65pt;margin-top:199.85pt;height:45pt;width:221.95pt;z-index:251666432;mso-width-relative:page;mso-height-relative:page;" filled="f" stroked="f" coordsize="21600,21600" o:gfxdata="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Eqk1PNwAAAALAQAADwAAAAAAAAABACAAAAAi&#10;AAAAZHJzL2Rvd25yZXYueG1sUEsBAhQAFAAAAAgAh07iQOhMGXs/AgAAaA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B82D3C">
                      <w:pPr>
                        <w:pStyle w:val="8"/>
                        <w:jc w:val="both"/>
                        <w:rPr>
                          <w:rFonts w:hint="default" w:eastAsia="仿宋"/>
                          <w:b/>
                          <w:bCs/>
                          <w:color w:val="806000" w:themeColor="accent4" w:themeShade="80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806000" w:themeColor="accent4" w:themeShade="80"/>
                        </w:rPr>
                        <w:t>小学语文部编版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806000" w:themeColor="accent4" w:themeShade="80"/>
                          <w:lang w:val="en-US" w:eastAsia="zh-CN"/>
                        </w:rPr>
                        <w:t>四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806000" w:themeColor="accent4" w:themeShade="80"/>
                        </w:rPr>
                        <w:t>年级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806000" w:themeColor="accent4" w:themeShade="80"/>
                          <w:lang w:val="en-US" w:eastAsia="zh-CN"/>
                        </w:rPr>
                        <w:t>上册</w:t>
                      </w:r>
                    </w:p>
                    <w:p w14:paraId="04768FF3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D6F5D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D6F5D"/>
                          <w:sz w:val="30"/>
                          <w:szCs w:val="30"/>
                          <w:lang w:val="en-US" w:eastAsia="zh-CN"/>
                        </w:rPr>
                        <w:t>字内容均可编辑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-697865</wp:posOffset>
                </wp:positionH>
                <wp:positionV relativeFrom="paragraph">
                  <wp:posOffset>1304290</wp:posOffset>
                </wp:positionV>
                <wp:extent cx="5893435" cy="4809490"/>
                <wp:effectExtent l="0" t="0" r="0" b="10160"/>
                <wp:wrapNone/>
                <wp:docPr id="16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3435" cy="4809490"/>
                          <a:chOff x="2233" y="1"/>
                          <a:chExt cx="14770" cy="10798"/>
                        </a:xfrm>
                      </wpg:grpSpPr>
                      <wpg:grpSp>
                        <wpg:cNvPr id="15" name="组合 14"/>
                        <wpg:cNvGrpSpPr/>
                        <wpg:grpSpPr>
                          <a:xfrm>
                            <a:off x="2233" y="1"/>
                            <a:ext cx="14770" cy="10798"/>
                            <a:chOff x="2233" y="1"/>
                            <a:chExt cx="14770" cy="10798"/>
                          </a:xfrm>
                        </wpg:grpSpPr>
                        <pic:pic xmlns:pic="http://schemas.openxmlformats.org/drawingml/2006/picture">
                          <pic:nvPicPr>
                            <pic:cNvPr id="10" name="图片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628" r="1144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33" y="1"/>
                              <a:ext cx="14770" cy="107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711" t="18223" r="20252" b="1828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77" y="1968"/>
                              <a:ext cx="11335" cy="6857"/>
                            </a:xfrm>
                            <a:prstGeom prst="rect">
                              <a:avLst/>
                            </a:prstGeom>
                            <a:effectLst>
                              <a:outerShdw blurRad="25400" dist="25400" dir="2700000" algn="tl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3" t="4521" r="74060" b="72724"/>
                          <a:stretch>
                            <a:fillRect/>
                          </a:stretch>
                        </pic:blipFill>
                        <pic:spPr>
                          <a:xfrm>
                            <a:off x="2418" y="832"/>
                            <a:ext cx="2695" cy="24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5" o:spid="_x0000_s1026" o:spt="203" style="position:absolute;left:0pt;margin-left:-54.95pt;margin-top:102.7pt;height:378.7pt;width:464.05pt;z-index:251662336;mso-width-relative:page;mso-height-relative:page;" coordorigin="2233,1" coordsize="14770,10798" o:gfxdata="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g/2cPDgQAAAAAgPxfG0F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c7ZR0gAAAmMSURBVF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Wl&#10;PTggAAAAABDy/3VD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wH+qxNOsWZHowAAAABJRU5E&#10;rkJgggEAAP//UEsDBBQAAAAIAIdO4kAbJEQU4TUAANw1AAAUAAAAZHJzL21lZGlhL2ltYWdlMi5w&#10;bmcB3DUjyolQTkcNChoKAAAADUlIRFIAAAdiAAAEJwgGAAAAKUSsQQAAIABJREFUeJzs3U2PHMUd&#10;wOFq76yBBFi8JgTJeROSQeFgEoiUSE6UQy65ceFT8g2S3JAiYSXKi0KUSEEQJfEBBMRYjsHYa+ew&#10;u+N56Znprvr3Vs/O80hIrGe6p7wzu+3q33RN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DcnR2HGAAAAKQIAABkAAABkcnMvX3JlbHMv&#10;ZTJvRG9jLnhtbC5yZWxzvZHBagIxEIbvQt8hzL2b3RWKiFkvIngV+wBDMpsNbiYhiaW+vYFSqCD1&#10;5nFm+L//g9lsv/0svihlF1hB17QgiHUwjq2Cz9P+fQUiF2SDc2BScKUM2+FtsTnSjKWG8uRiFpXC&#10;WcFUSlxLmfVEHnMTInG9jCF5LHVMVkbUZ7Qk+7b9kOkvA4Y7pjgYBelgliBO11ibn7PDODpNu6Av&#10;nrg8qJDO1+4KxGSpKPBkHP4sl01kC/KxQ/8ah/4/h+41Dt2vg7x78HAD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">
                <o:lock v:ext="edit" aspectratio="f"/>
                <v:group id="组合 14" o:spid="_x0000_s1026" o:spt="203" style="position:absolute;left:2233;top:1;height:10798;width:14770;" coordorigin="2233,1" coordsize="14770,10798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9" o:spid="_x0000_s1026" o:spt="75" type="#_x0000_t75" style="position:absolute;left:2233;top:1;height:10799;width:14770;" filled="f" o:preferrelative="t" stroked="f" coordsize="21600,21600" o:gfxdata="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aXKh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9" cropleft="7621f" cropright="7501f" o:title=""/>
                    <o:lock v:ext="edit" aspectratio="t"/>
                  </v:shape>
                  <v:shape id="图片 7" o:spid="_x0000_s1026" o:spt="75" type="#_x0000_t75" style="position:absolute;left:3977;top:1968;height:6857;width:11335;" filled="f" o:preferrelative="t" stroked="f" coordsize="21600,21600" o:gfxdata="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rbjAZbUAAADaAAAADwAA&#10;AAAAAAABACAAAAAiAAAAZHJzL2Rvd25yZXYueG1sUEsBAhQAFAAAAAgAh07iQDMvBZ47AAAAOQAA&#10;ABAAAAAAAAAAAQAgAAAABAEAAGRycy9zaGFwZXhtbC54bWxQSwUGAAAAAAYABgBbAQAArgMAAAAA&#10;">
                    <v:fill on="f" focussize="0,0"/>
                    <v:stroke on="f"/>
                    <v:imagedata r:id="rId10" cropleft="13573f" croptop="11943f" cropright="13272f" cropbottom="11983f" o:title=""/>
                    <o:lock v:ext="edit" aspectratio="t"/>
                  </v:shape>
                </v:group>
                <v:shape id="图片 5" o:spid="_x0000_s1026" o:spt="75" type="#_x0000_t75" style="position:absolute;left:2418;top:832;height:2457;width:2695;" filled="f" o:preferrelative="t" stroked="f" coordsize="21600,21600" o:gfxdata="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Zt3Sy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" cropleft="7801f" croptop="2963f" cropright="48536f" cropbottom="47660f" o:title=""/>
                  <o:lock v:ext="edit" aspectratio="t"/>
                </v:shape>
              </v:group>
            </w:pict>
          </mc:Fallback>
        </mc:AlternateContent>
      </w:r>
      <w:r>
        <w:rPr>
          <w:rFonts w:ascii="方正稚艺_GBK" w:hAnsi="方正稚艺_GBK" w:eastAsia="方正稚艺_GBK" w:cs="方正稚艺_GBK"/>
          <w:b/>
          <w:bCs/>
          <w:sz w:val="84"/>
          <w:szCs w:val="8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-726440</wp:posOffset>
            </wp:positionH>
            <wp:positionV relativeFrom="paragraph">
              <wp:posOffset>-315595</wp:posOffset>
            </wp:positionV>
            <wp:extent cx="1085850" cy="1085850"/>
            <wp:effectExtent l="0" t="0" r="0" b="0"/>
            <wp:wrapTight wrapText="bothSides">
              <wp:wrapPolygon>
                <wp:start x="7579" y="0"/>
                <wp:lineTo x="5305" y="758"/>
                <wp:lineTo x="0" y="4926"/>
                <wp:lineTo x="0" y="14400"/>
                <wp:lineTo x="2274" y="18189"/>
                <wp:lineTo x="2274" y="18568"/>
                <wp:lineTo x="6821" y="21221"/>
                <wp:lineTo x="7579" y="21221"/>
                <wp:lineTo x="13642" y="21221"/>
                <wp:lineTo x="14400" y="21221"/>
                <wp:lineTo x="18947" y="18568"/>
                <wp:lineTo x="18947" y="18189"/>
                <wp:lineTo x="21221" y="14400"/>
                <wp:lineTo x="21221" y="4926"/>
                <wp:lineTo x="15916" y="758"/>
                <wp:lineTo x="13642" y="0"/>
                <wp:lineTo x="7579" y="0"/>
              </wp:wrapPolygon>
            </wp:wrapTight>
            <wp:docPr id="136" name="图片 136" descr="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校徽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1887855</wp:posOffset>
                </wp:positionH>
                <wp:positionV relativeFrom="paragraph">
                  <wp:posOffset>1774825</wp:posOffset>
                </wp:positionV>
                <wp:extent cx="1522095" cy="487680"/>
                <wp:effectExtent l="0" t="0" r="0" b="0"/>
                <wp:wrapNone/>
                <wp:docPr id="24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095" cy="487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CA4D8">
                            <w:pPr>
                              <w:pStyle w:val="7"/>
                              <w:kinsoku/>
                              <w:ind w:left="0"/>
                              <w:jc w:val="left"/>
                              <w:rPr>
                                <w:color w:val="8D6F5D"/>
                              </w:rPr>
                            </w:pPr>
                            <w:r>
                              <w:rPr>
                                <w:rFonts w:asciiTheme="minorAscii" w:hAnsiTheme="minorEastAsia" w:eastAsiaTheme="minorEastAsia"/>
                                <w:color w:val="8D6F5D"/>
                                <w:kern w:val="24"/>
                                <w:sz w:val="48"/>
                                <w:szCs w:val="48"/>
                              </w:rPr>
                              <w:t>CONTENTS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0" o:spid="_x0000_s1026" o:spt="1" style="position:absolute;left:0pt;margin-left:148.65pt;margin-top:139.75pt;height:38.4pt;width:119.85pt;mso-wrap-style:none;z-index:251665408;mso-width-relative:page;mso-height-relative:page;" filled="f" stroked="f" coordsize="21600,21600" o:gfxdata="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EeWdidoAAAALAQAADwAA&#10;AAAAAAABACAAAAAiAAAAZHJzL2Rvd25yZXYueG1sUEsBAhQAFAAAAAgAh07iQGfSSj+iAQAAOgMA&#10;AA4AAAAAAAAAAQAgAAAAKQEAAGRycy9lMm9Eb2MueG1sUEsFBgAAAAAGAAYAWQEAAD0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690CA4D8">
                      <w:pPr>
                        <w:pStyle w:val="7"/>
                        <w:kinsoku/>
                        <w:ind w:left="0"/>
                        <w:jc w:val="left"/>
                        <w:rPr>
                          <w:color w:val="8D6F5D"/>
                        </w:rPr>
                      </w:pPr>
                      <w:r>
                        <w:rPr>
                          <w:rFonts w:asciiTheme="minorAscii" w:hAnsiTheme="minorEastAsia" w:eastAsiaTheme="minorEastAsia"/>
                          <w:color w:val="8D6F5D"/>
                          <w:kern w:val="24"/>
                          <w:sz w:val="48"/>
                          <w:szCs w:val="48"/>
                        </w:rPr>
                        <w:t>CONTENTS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5793740</wp:posOffset>
            </wp:positionH>
            <wp:positionV relativeFrom="paragraph">
              <wp:posOffset>-793115</wp:posOffset>
            </wp:positionV>
            <wp:extent cx="7563485" cy="10730865"/>
            <wp:effectExtent l="0" t="0" r="18415" b="13335"/>
            <wp:wrapNone/>
            <wp:docPr id="39" name="图片 39" descr="文字文稿6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文字文稿6_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73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CFDC9D">
      <w:pPr>
        <w:rPr>
          <w:rFonts w:hint="eastAsia" w:ascii="宋体" w:hAnsi="宋体"/>
          <w:b/>
          <w:bCs/>
          <w:color w:val="000000"/>
          <w:sz w:val="56"/>
          <w:szCs w:val="56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2581910</wp:posOffset>
                </wp:positionH>
                <wp:positionV relativeFrom="paragraph">
                  <wp:posOffset>1465580</wp:posOffset>
                </wp:positionV>
                <wp:extent cx="1406525" cy="1676400"/>
                <wp:effectExtent l="0" t="0" r="0" b="0"/>
                <wp:wrapNone/>
                <wp:docPr id="79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525" cy="1676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5BF462">
                            <w:pPr>
                              <w:pStyle w:val="7"/>
                              <w:kinsoku/>
                              <w:ind w:left="0"/>
                              <w:jc w:val="left"/>
                              <w:rPr>
                                <w:rFonts w:hint="eastAsia" w:ascii="华文行楷" w:hAnsi="华文行楷" w:eastAsia="华文行楷" w:cs="华文行楷"/>
                                <w:color w:val="E7DBBD"/>
                                <w:sz w:val="144"/>
                                <w:szCs w:val="144"/>
                              </w:rPr>
                            </w:pPr>
                          </w:p>
                          <w:p w14:paraId="3F5C3388">
                            <w:pPr>
                              <w:pStyle w:val="7"/>
                              <w:kinsoku/>
                              <w:ind w:left="0"/>
                              <w:jc w:val="left"/>
                              <w:rPr>
                                <w:color w:val="8D6F5D"/>
                              </w:rPr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8" o:spid="_x0000_s1026" o:spt="1" style="position:absolute;left:0pt;margin-left:203.3pt;margin-top:115.4pt;height:132pt;width:110.75pt;mso-wrap-style:none;z-index:251665408;mso-width-relative:page;mso-height-relative:page;" filled="f" stroked="f" coordsize="21600,21600" o:gfxdata="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ZIkSjNgAAAALAQAADwAA&#10;AAAAAAABACAAAAAiAAAAZHJzL2Rvd25yZXYueG1sUEsBAhQAFAAAAAgAh07iQNWTffKkAQAAOwMA&#10;AA4AAAAAAAAAAQAgAAAAJwEAAGRycy9lMm9Eb2MueG1sUEsFBgAAAAAGAAYAWQEAAD0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585BF462">
                      <w:pPr>
                        <w:pStyle w:val="7"/>
                        <w:kinsoku/>
                        <w:ind w:left="0"/>
                        <w:jc w:val="left"/>
                        <w:rPr>
                          <w:rFonts w:hint="eastAsia" w:ascii="华文行楷" w:hAnsi="华文行楷" w:eastAsia="华文行楷" w:cs="华文行楷"/>
                          <w:color w:val="E7DBBD"/>
                          <w:sz w:val="144"/>
                          <w:szCs w:val="144"/>
                        </w:rPr>
                      </w:pPr>
                    </w:p>
                    <w:p w14:paraId="3F5C3388">
                      <w:pPr>
                        <w:pStyle w:val="7"/>
                        <w:kinsoku/>
                        <w:ind w:left="0"/>
                        <w:jc w:val="left"/>
                        <w:rPr>
                          <w:color w:val="8D6F5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7550150</wp:posOffset>
                </wp:positionV>
                <wp:extent cx="3365500" cy="2980055"/>
                <wp:effectExtent l="0" t="0" r="0" b="11430"/>
                <wp:wrapNone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5500" cy="2980055"/>
                          <a:chOff x="5199" y="1723"/>
                          <a:chExt cx="4820" cy="4258"/>
                        </a:xfrm>
                      </wpg:grpSpPr>
                      <pic:pic xmlns:pic="http://schemas.openxmlformats.org/drawingml/2006/picture">
                        <pic:nvPicPr>
                          <pic:cNvPr id="45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557" r="78125"/>
                          <a:stretch>
                            <a:fillRect/>
                          </a:stretch>
                        </pic:blipFill>
                        <pic:spPr>
                          <a:xfrm>
                            <a:off x="5199" y="1723"/>
                            <a:ext cx="4200" cy="4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37" t="80004" r="77292"/>
                          <a:stretch>
                            <a:fillRect/>
                          </a:stretch>
                        </pic:blipFill>
                        <pic:spPr>
                          <a:xfrm>
                            <a:off x="7299" y="3823"/>
                            <a:ext cx="2260" cy="2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25" t="71484" r="74896" b="18515"/>
                          <a:stretch>
                            <a:fillRect/>
                          </a:stretch>
                        </pic:blipFill>
                        <pic:spPr>
                          <a:xfrm>
                            <a:off x="8679" y="2903"/>
                            <a:ext cx="1340" cy="1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5pt;margin-top:594.5pt;height:234.65pt;width:265pt;z-index:251664384;mso-width-relative:page;mso-height-relative:page;" coordorigin="5199,1723" coordsize="4820,4258" o:gfxdata="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2buXX0uzPL/L37Xed1/OPSIjI7MuXdXUpemLhd2tcgNt5MaykI1syRfABskDwICEBAIxYcI/&#10;wNxDpjCAEQwwSICRwUK2uzFNu8u2qttVXdeMzIx7nHP27X3XYrBPZla5yjbV6qqsqnweKTMUW1t7&#10;73NWSEeKT/x+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1WG5kAAAGWUlEQV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D/3x4cCAAAAAAI8rdeYYA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I8CmWMdrZ71sAAAAASUVORK5CYIJQSwMEFAAAAAgAh07iQMzibzIq1wAAINcAABQA&#10;AABkcnMvbWVkaWEvaW1hZ2UyLnBuZwAg198oiVBORw0KGgoAAAANSUhEUgAAB2IAAAQnCAYAAAAp&#10;RKxBAAAgAElEQVR4nOzBAQEAAACAkP6v7gg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2bufH7nS/b7vn+c59bObHP7mcOb+ECTLV7ElQJFsyQEsy4ZtBAHk&#10;2BvLMiwksGBYQRbaBFkku+TfyN+QTTYBvPHeKweIjSAJYiQ2jMReGLYs3cuqOud5sjhV1c1mc4ac&#10;6bnkDF+vC4Jkd9WpU9X38i7e+D5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Nm70ydLsvO+79/nnMx7a+nuwcxgAAIgFhLL&#10;kAAIruAmgeICUhYXUVwVNmUxaNq09Mb+I/zGf4JfWmFH2CFHOEKSw1Yo7BBlkpbEsEmZQZEmSHEB&#10;SUEkhWVmuqvq3sxzjl+cvLeqq6u6q3tmGpjB9xNR07XczDx5bta8+dXzPJ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DcnR2HGAAAAKQIAABkAAABkcnMvX3Jl&#10;bHMvZTJvRG9jLnhtbC5yZWxzvZHBagIxEIbvQt8hzL2b3RWKiFkvIngV+wBDMpsNbiYhiaW+vYFS&#10;qCD15nFm+L//g9lsv/0svihlF1hB17QgiHUwjq2Cz9P+fQUiF2SDc2BScKUM2+FtsTnSjKWG8uRi&#10;FpXCWcFUSlxLmfVEHnMTInG9jCF5LHVMVkbUZ7Qk+7b9kOkvA4Y7pjgYBelgliBO11ibn7PDODpN&#10;u6Avnrg8qJDO1+4KxGSpKPBkHP4sl01kC/KxQ/8ah/4/h+41Dt2vg7x78HAD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">
                <o:lock v:ext="edit" aspectratio="f"/>
                <v:shape id="图片 7" o:spid="_x0000_s1026" o:spt="75" type="#_x0000_t75" style="position:absolute;left:5199;top:1723;height:4259;width:4200;" filled="f" o:preferrelative="t" stroked="f" coordsize="21600,21600" o:gfxdata="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lU84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croptop="39687f" cropright="51200f" o:title=""/>
                  <o:lock v:ext="edit" aspectratio="t"/>
                </v:shape>
                <v:shape id="图片 11" o:spid="_x0000_s1026" o:spt="75" type="#_x0000_t75" style="position:absolute;left:7299;top:3823;height:2159;width:2260;" filled="f" o:preferrelative="t" stroked="f" coordsize="21600,21600" o:gfxdata="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IVZz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cropleft="7168f" croptop="52431f" cropright="50654f" o:title=""/>
                  <o:lock v:ext="edit" aspectratio="t"/>
                </v:shape>
                <v:shape id="图片 13" o:spid="_x0000_s1026" o:spt="75" type="#_x0000_t75" style="position:absolute;left:8679;top:2903;height:1080;width:1340;" filled="f" o:preferrelative="t" stroked="f" coordsize="21600,21600" o:gfxdata="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FPR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cropleft="11878f" croptop="46848f" cropright="49084f" cropbottom="12134f" o:title=""/>
                  <o:lock v:ext="edit" aspectratio="t"/>
                </v:shape>
              </v:group>
            </w:pict>
          </mc:Fallback>
        </mc:AlternateContent>
      </w:r>
    </w:p>
    <w:p w14:paraId="5F543023">
      <w:pPr>
        <w:ind w:firstLine="480" w:firstLineChars="200"/>
        <w:jc w:val="both"/>
        <w:rPr>
          <w:rFonts w:hint="eastAsia" w:ascii="宋体" w:hAnsi="宋体"/>
          <w:b/>
          <w:bCs/>
          <w:color w:val="000000"/>
          <w:sz w:val="56"/>
          <w:szCs w:val="56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lang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-675005</wp:posOffset>
            </wp:positionH>
            <wp:positionV relativeFrom="paragraph">
              <wp:posOffset>-1498600</wp:posOffset>
            </wp:positionV>
            <wp:extent cx="7734300" cy="10939145"/>
            <wp:effectExtent l="0" t="0" r="0" b="14605"/>
            <wp:wrapNone/>
            <wp:docPr id="96" name="图片 9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图片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93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1505585</wp:posOffset>
                </wp:positionV>
                <wp:extent cx="6194425" cy="236220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4425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60B6B">
                            <w:pPr>
                              <w:jc w:val="both"/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语文四年级上册第六单元</w:t>
                            </w:r>
                          </w:p>
                          <w:p w14:paraId="39C37009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作业设计</w:t>
                            </w:r>
                          </w:p>
                          <w:p w14:paraId="1536291B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489B064E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32A3ADBD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6A94F241"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3pt;margin-top:118.55pt;height:186pt;width:487.75pt;z-index:251676672;mso-width-relative:page;mso-height-relative:page;" filled="f" stroked="f" coordsize="21600,21600" o:gfxdata="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lMX8n2gAAAAoBAAAPAAAAAAAAAAEAIAAAACIAAABk&#10;cnMvZG93bnJldi54bWxQSwECFAAUAAAACACHTuJAxGHMQj0CAABp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8460B6B">
                      <w:pPr>
                        <w:jc w:val="both"/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语文四年级上册第六单元</w:t>
                      </w:r>
                    </w:p>
                    <w:p w14:paraId="39C37009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作业设计</w:t>
                      </w:r>
                    </w:p>
                    <w:p w14:paraId="1536291B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489B064E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32A3ADBD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6A94F241">
                      <w:pPr>
                        <w:jc w:val="center"/>
                        <w:rPr>
                          <w:rFonts w:hint="default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B5C95">
      <w:pPr>
        <w:ind w:firstLine="1124" w:firstLineChars="200"/>
        <w:jc w:val="both"/>
        <w:rPr>
          <w:rFonts w:hint="eastAsia" w:ascii="宋体" w:hAnsi="宋体"/>
          <w:b/>
          <w:bCs/>
          <w:color w:val="000000"/>
          <w:sz w:val="56"/>
          <w:szCs w:val="56"/>
          <w:lang w:val="en-US" w:eastAsia="zh-CN"/>
        </w:rPr>
      </w:pPr>
    </w:p>
    <w:p w14:paraId="4B8568C2">
      <w:pPr>
        <w:ind w:firstLine="1124" w:firstLineChars="200"/>
        <w:jc w:val="both"/>
        <w:rPr>
          <w:rFonts w:hint="eastAsia" w:ascii="宋体" w:hAnsi="宋体"/>
          <w:b/>
          <w:bCs/>
          <w:color w:val="000000"/>
          <w:sz w:val="56"/>
          <w:szCs w:val="56"/>
          <w:lang w:val="en-US" w:eastAsia="zh-CN"/>
        </w:rPr>
      </w:pPr>
    </w:p>
    <w:p w14:paraId="04D0A650">
      <w:pPr>
        <w:ind w:firstLine="1124" w:firstLineChars="200"/>
        <w:jc w:val="both"/>
        <w:rPr>
          <w:rFonts w:hint="eastAsia" w:ascii="宋体" w:hAnsi="宋体"/>
          <w:b/>
          <w:bCs/>
          <w:color w:val="000000"/>
          <w:sz w:val="56"/>
          <w:szCs w:val="56"/>
          <w:lang w:val="en-US" w:eastAsia="zh-CN"/>
        </w:rPr>
      </w:pPr>
    </w:p>
    <w:p w14:paraId="748ACDE6">
      <w:pPr>
        <w:ind w:firstLine="1124" w:firstLineChars="200"/>
        <w:jc w:val="both"/>
        <w:rPr>
          <w:rFonts w:hint="eastAsia" w:ascii="宋体" w:hAnsi="宋体"/>
          <w:b/>
          <w:bCs/>
          <w:color w:val="000000"/>
          <w:sz w:val="56"/>
          <w:szCs w:val="56"/>
          <w:lang w:val="en-US" w:eastAsia="zh-CN"/>
        </w:rPr>
      </w:pPr>
    </w:p>
    <w:p w14:paraId="08C6CD0B">
      <w:pPr>
        <w:ind w:firstLine="1124" w:firstLineChars="200"/>
        <w:jc w:val="both"/>
        <w:rPr>
          <w:rFonts w:hint="eastAsia" w:ascii="宋体" w:hAnsi="宋体"/>
          <w:b/>
          <w:bCs/>
          <w:color w:val="000000"/>
          <w:sz w:val="56"/>
          <w:szCs w:val="56"/>
          <w:lang w:val="en-US" w:eastAsia="zh-CN"/>
        </w:rPr>
      </w:pPr>
    </w:p>
    <w:p w14:paraId="7F25DF47">
      <w:pPr>
        <w:ind w:firstLine="1124" w:firstLineChars="200"/>
        <w:jc w:val="both"/>
        <w:rPr>
          <w:rFonts w:hint="eastAsia" w:ascii="宋体" w:hAnsi="宋体"/>
          <w:b/>
          <w:bCs/>
          <w:color w:val="000000"/>
          <w:sz w:val="56"/>
          <w:szCs w:val="56"/>
          <w:lang w:val="en-US" w:eastAsia="zh-CN"/>
        </w:rPr>
      </w:pPr>
    </w:p>
    <w:p w14:paraId="5E30D7B5">
      <w:pPr>
        <w:ind w:firstLine="1124" w:firstLineChars="200"/>
        <w:jc w:val="both"/>
        <w:rPr>
          <w:rFonts w:hint="eastAsia" w:ascii="宋体" w:hAnsi="宋体"/>
          <w:b/>
          <w:bCs/>
          <w:color w:val="000000"/>
          <w:sz w:val="56"/>
          <w:szCs w:val="56"/>
          <w:lang w:val="en-US" w:eastAsia="zh-CN"/>
        </w:rPr>
      </w:pPr>
    </w:p>
    <w:p w14:paraId="37E5CCB9">
      <w:pPr>
        <w:ind w:firstLine="1124" w:firstLineChars="200"/>
        <w:jc w:val="both"/>
        <w:rPr>
          <w:rFonts w:hint="eastAsia" w:ascii="宋体" w:hAnsi="宋体"/>
          <w:b/>
          <w:bCs/>
          <w:color w:val="000000"/>
          <w:sz w:val="56"/>
          <w:szCs w:val="56"/>
          <w:lang w:val="en-US" w:eastAsia="zh-CN"/>
        </w:rPr>
      </w:pPr>
    </w:p>
    <w:p w14:paraId="5AED1AC1">
      <w:pPr>
        <w:ind w:firstLine="1124" w:firstLineChars="200"/>
        <w:jc w:val="both"/>
        <w:rPr>
          <w:rFonts w:hint="default" w:ascii="宋体" w:hAnsi="宋体" w:eastAsia="宋体"/>
          <w:b/>
          <w:bCs/>
          <w:color w:val="000000"/>
          <w:sz w:val="56"/>
          <w:szCs w:val="56"/>
          <w:lang w:val="en-US" w:eastAsia="zh-CN"/>
        </w:rPr>
        <w:sectPr>
          <w:headerReference r:id="rId4" w:type="default"/>
          <w:footerReference r:id="rId5" w:type="default"/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/>
          <w:b/>
          <w:bCs/>
          <w:color w:val="000000"/>
          <w:sz w:val="56"/>
          <w:szCs w:val="56"/>
          <w:lang w:val="en-US" w:eastAsia="zh-CN"/>
        </w:rPr>
        <w:t>鸡西市园丁小学    王莉莉</w:t>
      </w:r>
    </w:p>
    <w:tbl>
      <w:tblPr>
        <w:tblStyle w:val="14"/>
        <w:tblW w:w="5009" w:type="pct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4619"/>
        <w:gridCol w:w="11"/>
        <w:gridCol w:w="2717"/>
        <w:gridCol w:w="699"/>
      </w:tblGrid>
      <w:tr w14:paraId="33E744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000" w:type="pct"/>
            <w:gridSpan w:val="5"/>
            <w:tcBorders>
              <w:bottom w:val="single" w:color="000000" w:sz="4" w:space="0"/>
            </w:tcBorders>
            <w:vAlign w:val="top"/>
          </w:tcPr>
          <w:p w14:paraId="69B99DF9">
            <w:pPr>
              <w:pStyle w:val="13"/>
              <w:spacing w:before="277" w:line="220" w:lineRule="auto"/>
              <w:ind w:left="3226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仿宋"/>
                <w:spacing w:val="45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45"/>
                <w:sz w:val="28"/>
                <w:szCs w:val="28"/>
                <w:lang w:val="en-US" w:eastAsia="zh-CN"/>
              </w:rPr>
              <w:t>8牛和鹅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（第一课时）</w:t>
            </w:r>
          </w:p>
        </w:tc>
      </w:tr>
      <w:tr w14:paraId="4D5DC5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405" w:type="pct"/>
            <w:tcBorders>
              <w:top w:val="single" w:color="000000" w:sz="4" w:space="0"/>
              <w:bottom w:val="single" w:color="000000" w:sz="4" w:space="0"/>
            </w:tcBorders>
            <w:vAlign w:val="top"/>
          </w:tcPr>
          <w:p w14:paraId="1F1AD807">
            <w:pPr>
              <w:spacing w:line="391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42EAD4B4">
            <w:pPr>
              <w:pStyle w:val="13"/>
              <w:spacing w:before="91" w:line="357" w:lineRule="auto"/>
              <w:ind w:left="118" w:right="147" w:firstLine="1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6"/>
                <w:sz w:val="28"/>
                <w:szCs w:val="28"/>
              </w:rPr>
              <w:t>作业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5"/>
                <w:sz w:val="28"/>
                <w:szCs w:val="28"/>
              </w:rPr>
              <w:t>层次</w:t>
            </w:r>
          </w:p>
        </w:tc>
        <w:tc>
          <w:tcPr>
            <w:tcW w:w="2644" w:type="pct"/>
            <w:gridSpan w:val="2"/>
            <w:tcBorders>
              <w:top w:val="single" w:color="000000" w:sz="4" w:space="0"/>
              <w:bottom w:val="single" w:color="000000" w:sz="4" w:space="0"/>
            </w:tcBorders>
            <w:vAlign w:val="top"/>
          </w:tcPr>
          <w:p w14:paraId="05118AB5">
            <w:pPr>
              <w:spacing w:line="335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07155E77">
            <w:pPr>
              <w:spacing w:line="335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12EF78D0">
            <w:pPr>
              <w:pStyle w:val="13"/>
              <w:spacing w:before="91" w:line="220" w:lineRule="auto"/>
              <w:ind w:left="1731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3"/>
                <w:sz w:val="28"/>
                <w:szCs w:val="28"/>
              </w:rPr>
              <w:t>作业内容</w:t>
            </w:r>
          </w:p>
        </w:tc>
        <w:tc>
          <w:tcPr>
            <w:tcW w:w="1552" w:type="pct"/>
            <w:tcBorders>
              <w:top w:val="single" w:color="000000" w:sz="4" w:space="0"/>
              <w:bottom w:val="single" w:color="000000" w:sz="4" w:space="0"/>
            </w:tcBorders>
            <w:vAlign w:val="top"/>
          </w:tcPr>
          <w:p w14:paraId="36ABCC8E">
            <w:pPr>
              <w:spacing w:line="390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4E5CF851">
            <w:pPr>
              <w:pStyle w:val="13"/>
              <w:spacing w:before="91" w:line="358" w:lineRule="auto"/>
              <w:ind w:left="660" w:right="640" w:firstLine="137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3"/>
                <w:sz w:val="28"/>
                <w:szCs w:val="28"/>
              </w:rPr>
              <w:t>作业分析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  </w:t>
            </w:r>
            <w:r>
              <w:rPr>
                <w:rFonts w:hint="eastAsia" w:ascii="仿宋" w:hAnsi="仿宋" w:eastAsia="仿宋" w:cs="仿宋"/>
                <w:spacing w:val="-3"/>
                <w:sz w:val="28"/>
                <w:szCs w:val="28"/>
              </w:rPr>
              <w:t>与设计意图</w:t>
            </w:r>
          </w:p>
        </w:tc>
        <w:tc>
          <w:tcPr>
            <w:tcW w:w="396" w:type="pct"/>
            <w:tcBorders>
              <w:top w:val="single" w:color="000000" w:sz="4" w:space="0"/>
              <w:bottom w:val="single" w:color="000000" w:sz="4" w:space="0"/>
            </w:tcBorders>
            <w:vAlign w:val="top"/>
          </w:tcPr>
          <w:p w14:paraId="471B7FE0">
            <w:pPr>
              <w:spacing w:line="335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4105356F">
            <w:pPr>
              <w:spacing w:line="335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32B1C87D">
            <w:pPr>
              <w:pStyle w:val="13"/>
              <w:spacing w:before="91" w:line="222" w:lineRule="auto"/>
              <w:ind w:left="132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12"/>
                <w:sz w:val="28"/>
                <w:szCs w:val="28"/>
              </w:rPr>
              <w:t>时</w:t>
            </w:r>
            <w:r>
              <w:rPr>
                <w:rFonts w:hint="eastAsia" w:ascii="仿宋" w:hAnsi="仿宋" w:eastAsia="仿宋" w:cs="仿宋"/>
                <w:spacing w:val="11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12"/>
                <w:sz w:val="28"/>
                <w:szCs w:val="28"/>
              </w:rPr>
              <w:t>长</w:t>
            </w:r>
          </w:p>
        </w:tc>
      </w:tr>
      <w:tr w14:paraId="66CECB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405" w:type="pct"/>
            <w:vMerge w:val="restart"/>
            <w:tcBorders>
              <w:top w:val="single" w:color="000000" w:sz="4" w:space="0"/>
              <w:bottom w:val="nil"/>
            </w:tcBorders>
            <w:vAlign w:val="top"/>
          </w:tcPr>
          <w:p w14:paraId="676AF7D0">
            <w:pPr>
              <w:spacing w:line="248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32561793">
            <w:pPr>
              <w:spacing w:line="248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267F023C">
            <w:pPr>
              <w:spacing w:line="248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7125F1CF">
            <w:pPr>
              <w:spacing w:line="248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4ABC80ED">
            <w:pPr>
              <w:spacing w:line="248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50BCAA56">
            <w:pPr>
              <w:spacing w:line="248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1F37041">
            <w:pPr>
              <w:spacing w:line="248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7B835E47">
            <w:pPr>
              <w:spacing w:line="248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21E93CA5">
            <w:pPr>
              <w:spacing w:line="248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4AD803E5">
            <w:pPr>
              <w:spacing w:line="248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26C4A046">
            <w:pPr>
              <w:spacing w:line="249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249D5224">
            <w:pPr>
              <w:spacing w:line="249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6F382E01">
            <w:pPr>
              <w:spacing w:line="249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3428208D">
            <w:pPr>
              <w:pStyle w:val="13"/>
              <w:spacing w:before="91" w:line="356" w:lineRule="auto"/>
              <w:ind w:left="119" w:right="147" w:hanging="1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5"/>
                <w:sz w:val="28"/>
                <w:szCs w:val="28"/>
              </w:rPr>
              <w:t>基础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-6"/>
                <w:sz w:val="28"/>
                <w:szCs w:val="28"/>
              </w:rPr>
              <w:t>作业</w:t>
            </w:r>
          </w:p>
        </w:tc>
        <w:tc>
          <w:tcPr>
            <w:tcW w:w="2638" w:type="pct"/>
            <w:tcBorders>
              <w:top w:val="single" w:color="000000" w:sz="4" w:space="0"/>
              <w:bottom w:val="nil"/>
              <w:right w:val="nil"/>
            </w:tcBorders>
            <w:vAlign w:val="top"/>
          </w:tcPr>
          <w:p w14:paraId="0F2C0A1B">
            <w:pPr>
              <w:pStyle w:val="13"/>
              <w:spacing w:before="209" w:line="361" w:lineRule="auto"/>
              <w:ind w:left="124" w:right="87" w:hanging="4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drawing>
                <wp:inline distT="0" distB="0" distL="114300" distR="114300">
                  <wp:extent cx="2219325" cy="2490470"/>
                  <wp:effectExtent l="0" t="0" r="3175" b="11430"/>
                  <wp:docPr id="100003" name="图片 10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图片 10000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49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" w:type="pct"/>
            <w:tcBorders>
              <w:top w:val="single" w:color="000000" w:sz="4" w:space="0"/>
              <w:left w:val="nil"/>
              <w:bottom w:val="nil"/>
            </w:tcBorders>
            <w:vAlign w:val="top"/>
          </w:tcPr>
          <w:p w14:paraId="06B9BEC6">
            <w:pPr>
              <w:spacing w:line="382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5967022B">
            <w:pPr>
              <w:spacing w:line="953" w:lineRule="exact"/>
              <w:ind w:firstLine="89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552" w:type="pct"/>
            <w:vMerge w:val="restart"/>
            <w:tcBorders>
              <w:top w:val="single" w:color="000000" w:sz="4" w:space="0"/>
              <w:bottom w:val="nil"/>
            </w:tcBorders>
            <w:vAlign w:val="top"/>
          </w:tcPr>
          <w:p w14:paraId="5DE1577C">
            <w:pPr>
              <w:pStyle w:val="13"/>
              <w:spacing w:before="225" w:line="221" w:lineRule="auto"/>
              <w:ind w:left="117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 w14:paraId="4BACD0B1">
            <w:pPr>
              <w:pStyle w:val="13"/>
              <w:spacing w:before="225" w:line="221" w:lineRule="auto"/>
              <w:ind w:left="117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 w14:paraId="7098001B">
            <w:pPr>
              <w:pStyle w:val="13"/>
              <w:spacing w:before="225" w:line="221" w:lineRule="auto"/>
              <w:ind w:left="117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 w14:paraId="06F43D37">
            <w:pPr>
              <w:pStyle w:val="13"/>
              <w:spacing w:before="225" w:line="221" w:lineRule="auto"/>
              <w:ind w:left="117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 w14:paraId="391D86F8">
            <w:pPr>
              <w:pStyle w:val="13"/>
              <w:spacing w:before="225" w:line="221" w:lineRule="auto"/>
              <w:ind w:left="117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 w14:paraId="732038A3">
            <w:pPr>
              <w:pStyle w:val="13"/>
              <w:spacing w:before="225" w:line="221" w:lineRule="auto"/>
              <w:ind w:left="117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 w14:paraId="6DFBBD18">
            <w:pPr>
              <w:pStyle w:val="13"/>
              <w:spacing w:before="225" w:line="221" w:lineRule="auto"/>
              <w:ind w:left="117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 w14:paraId="31191FC4">
            <w:pPr>
              <w:pStyle w:val="13"/>
              <w:spacing w:before="225" w:line="221" w:lineRule="auto"/>
              <w:ind w:left="117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本题主要考察学生对单元基础知识掌握的情况，既巩固生字词又加深了对课文内容的理解。</w:t>
            </w:r>
          </w:p>
        </w:tc>
        <w:tc>
          <w:tcPr>
            <w:tcW w:w="396" w:type="pct"/>
            <w:vMerge w:val="restart"/>
            <w:tcBorders>
              <w:top w:val="single" w:color="000000" w:sz="4" w:space="0"/>
              <w:bottom w:val="nil"/>
            </w:tcBorders>
            <w:vAlign w:val="top"/>
          </w:tcPr>
          <w:p w14:paraId="14ED525B">
            <w:pPr>
              <w:spacing w:line="246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4943C39F">
            <w:pPr>
              <w:spacing w:line="247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2C0AE70B">
            <w:pPr>
              <w:spacing w:line="247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2B22AB88">
            <w:pPr>
              <w:spacing w:line="247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013A4011">
            <w:pPr>
              <w:spacing w:line="247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17267431">
            <w:pPr>
              <w:spacing w:line="247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08CC1A7D">
            <w:pPr>
              <w:spacing w:line="247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21D096B1">
            <w:pPr>
              <w:spacing w:line="247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7EC57CC1">
            <w:pPr>
              <w:spacing w:line="247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02DE18D2">
            <w:pPr>
              <w:spacing w:line="247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5951AE42">
            <w:pPr>
              <w:spacing w:line="247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2A5AFE03">
            <w:pPr>
              <w:pStyle w:val="13"/>
              <w:spacing w:before="91" w:line="356" w:lineRule="auto"/>
              <w:ind w:left="120" w:right="107" w:firstLine="19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15"/>
                <w:sz w:val="28"/>
                <w:szCs w:val="28"/>
              </w:rPr>
              <w:t>10</w:t>
            </w:r>
            <w:r>
              <w:rPr>
                <w:rFonts w:hint="eastAsia" w:ascii="仿宋" w:hAnsi="仿宋" w:eastAsia="仿宋" w:cs="仿宋"/>
                <w:spacing w:val="87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15"/>
                <w:sz w:val="28"/>
                <w:szCs w:val="28"/>
              </w:rPr>
              <w:t>分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 钟</w:t>
            </w:r>
          </w:p>
        </w:tc>
      </w:tr>
      <w:tr w14:paraId="282A00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405" w:type="pct"/>
            <w:vMerge w:val="continue"/>
            <w:tcBorders>
              <w:top w:val="nil"/>
              <w:bottom w:val="nil"/>
            </w:tcBorders>
            <w:vAlign w:val="top"/>
          </w:tcPr>
          <w:p w14:paraId="760448B1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644" w:type="pct"/>
            <w:gridSpan w:val="2"/>
            <w:tcBorders>
              <w:top w:val="nil"/>
              <w:bottom w:val="nil"/>
            </w:tcBorders>
            <w:vAlign w:val="top"/>
          </w:tcPr>
          <w:p w14:paraId="710B870C">
            <w:pPr>
              <w:spacing w:line="283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3E51B3ED">
            <w:pPr>
              <w:spacing w:line="283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2E0E7FB1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1．根据拼音和语境，在括号里填上正确的词语。</w:t>
            </w:r>
          </w:p>
          <w:p w14:paraId="59F41913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2．加点词语“哄堂大笑”中“哄”的读音是（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  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）</w:t>
            </w:r>
          </w:p>
          <w:p w14:paraId="7895EFB9">
            <w:pPr>
              <w:shd w:val="clear" w:color="auto" w:fill="auto"/>
              <w:tabs>
                <w:tab w:val="left" w:pos="2771"/>
                <w:tab w:val="left" w:pos="5541"/>
              </w:tabs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A．hōng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ab/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B．hòng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ab/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C．hǒng</w:t>
            </w:r>
          </w:p>
          <w:p w14:paraId="0336F1AC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3．根据语境和生活实际，在横线上补充一个总结句。</w:t>
            </w:r>
          </w:p>
        </w:tc>
        <w:tc>
          <w:tcPr>
            <w:tcW w:w="1552" w:type="pct"/>
            <w:vMerge w:val="continue"/>
            <w:tcBorders>
              <w:top w:val="nil"/>
              <w:bottom w:val="nil"/>
            </w:tcBorders>
            <w:vAlign w:val="top"/>
          </w:tcPr>
          <w:p w14:paraId="3D0A9383"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396" w:type="pct"/>
            <w:vMerge w:val="continue"/>
            <w:tcBorders>
              <w:top w:val="nil"/>
              <w:bottom w:val="nil"/>
            </w:tcBorders>
            <w:vAlign w:val="top"/>
          </w:tcPr>
          <w:p w14:paraId="2F969AB3"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4421C4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405" w:type="pct"/>
            <w:vMerge w:val="continue"/>
            <w:tcBorders>
              <w:top w:val="nil"/>
              <w:bottom w:val="nil"/>
            </w:tcBorders>
            <w:vAlign w:val="top"/>
          </w:tcPr>
          <w:p w14:paraId="49D80752"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638" w:type="pct"/>
            <w:tcBorders>
              <w:top w:val="nil"/>
              <w:bottom w:val="nil"/>
              <w:right w:val="nil"/>
            </w:tcBorders>
            <w:vAlign w:val="top"/>
          </w:tcPr>
          <w:p w14:paraId="1AB1A5EB">
            <w:pPr>
              <w:spacing w:before="61" w:line="585" w:lineRule="exact"/>
              <w:ind w:firstLine="414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" w:type="pct"/>
            <w:tcBorders>
              <w:top w:val="nil"/>
              <w:left w:val="nil"/>
              <w:bottom w:val="nil"/>
            </w:tcBorders>
            <w:vAlign w:val="top"/>
          </w:tcPr>
          <w:p w14:paraId="68068569">
            <w:pPr>
              <w:spacing w:before="53" w:line="612" w:lineRule="exact"/>
              <w:ind w:firstLine="685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552" w:type="pct"/>
            <w:vMerge w:val="continue"/>
            <w:tcBorders>
              <w:top w:val="nil"/>
              <w:bottom w:val="nil"/>
            </w:tcBorders>
            <w:vAlign w:val="top"/>
          </w:tcPr>
          <w:p w14:paraId="6CB3A919"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396" w:type="pct"/>
            <w:vMerge w:val="continue"/>
            <w:tcBorders>
              <w:top w:val="nil"/>
              <w:bottom w:val="nil"/>
            </w:tcBorders>
            <w:vAlign w:val="top"/>
          </w:tcPr>
          <w:p w14:paraId="5D50E5F3"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32C030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405" w:type="pct"/>
            <w:vMerge w:val="continue"/>
            <w:tcBorders>
              <w:top w:val="nil"/>
              <w:bottom w:val="nil"/>
            </w:tcBorders>
            <w:vAlign w:val="top"/>
          </w:tcPr>
          <w:p w14:paraId="490231BA"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644" w:type="pct"/>
            <w:gridSpan w:val="2"/>
            <w:tcBorders>
              <w:top w:val="nil"/>
              <w:bottom w:val="nil"/>
            </w:tcBorders>
            <w:vAlign w:val="top"/>
          </w:tcPr>
          <w:p w14:paraId="41715263">
            <w:pPr>
              <w:pStyle w:val="13"/>
              <w:spacing w:before="96" w:line="216" w:lineRule="auto"/>
              <w:ind w:left="515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              </w:t>
            </w:r>
          </w:p>
        </w:tc>
        <w:tc>
          <w:tcPr>
            <w:tcW w:w="1552" w:type="pct"/>
            <w:vMerge w:val="continue"/>
            <w:tcBorders>
              <w:top w:val="nil"/>
              <w:bottom w:val="nil"/>
            </w:tcBorders>
            <w:vAlign w:val="top"/>
          </w:tcPr>
          <w:p w14:paraId="236872AC"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396" w:type="pct"/>
            <w:vMerge w:val="continue"/>
            <w:tcBorders>
              <w:top w:val="nil"/>
              <w:bottom w:val="nil"/>
            </w:tcBorders>
            <w:vAlign w:val="top"/>
          </w:tcPr>
          <w:p w14:paraId="26D13923"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571387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405" w:type="pct"/>
            <w:vMerge w:val="continue"/>
            <w:tcBorders>
              <w:top w:val="nil"/>
              <w:bottom w:val="single" w:color="000000" w:sz="4" w:space="0"/>
            </w:tcBorders>
            <w:vAlign w:val="top"/>
          </w:tcPr>
          <w:p w14:paraId="273E6976"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638" w:type="pct"/>
            <w:tcBorders>
              <w:top w:val="nil"/>
              <w:bottom w:val="single" w:color="000000" w:sz="4" w:space="0"/>
              <w:right w:val="nil"/>
            </w:tcBorders>
            <w:vAlign w:val="top"/>
          </w:tcPr>
          <w:p w14:paraId="4B45D86C">
            <w:pPr>
              <w:spacing w:before="109" w:line="715" w:lineRule="exact"/>
              <w:ind w:firstLine="248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" w:type="pct"/>
            <w:tcBorders>
              <w:top w:val="nil"/>
              <w:left w:val="nil"/>
              <w:bottom w:val="single" w:color="000000" w:sz="4" w:space="0"/>
            </w:tcBorders>
            <w:vAlign w:val="top"/>
          </w:tcPr>
          <w:p w14:paraId="1A9D548C">
            <w:pPr>
              <w:spacing w:before="138" w:line="643" w:lineRule="exact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552" w:type="pct"/>
            <w:vMerge w:val="continue"/>
            <w:tcBorders>
              <w:top w:val="nil"/>
              <w:bottom w:val="single" w:color="000000" w:sz="4" w:space="0"/>
            </w:tcBorders>
            <w:vAlign w:val="top"/>
          </w:tcPr>
          <w:p w14:paraId="3A5967E6"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396" w:type="pct"/>
            <w:vMerge w:val="continue"/>
            <w:tcBorders>
              <w:top w:val="nil"/>
              <w:bottom w:val="single" w:color="000000" w:sz="4" w:space="0"/>
            </w:tcBorders>
            <w:vAlign w:val="top"/>
          </w:tcPr>
          <w:p w14:paraId="6624A899"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</w:tbl>
    <w:p w14:paraId="5138824D">
      <w:pPr>
        <w:spacing w:before="226" w:line="320" w:lineRule="auto"/>
        <w:ind w:left="1817" w:right="1799" w:firstLine="560"/>
        <w:rPr>
          <w:rFonts w:ascii="仿宋" w:hAnsi="仿宋" w:eastAsia="仿宋" w:cs="仿宋"/>
          <w:spacing w:val="-1"/>
          <w:sz w:val="28"/>
          <w:szCs w:val="28"/>
        </w:rPr>
      </w:pPr>
    </w:p>
    <w:p w14:paraId="049BF78C">
      <w:pPr>
        <w:spacing w:before="226" w:line="320" w:lineRule="auto"/>
        <w:ind w:left="1817" w:right="1799" w:firstLine="560"/>
        <w:rPr>
          <w:rFonts w:ascii="仿宋" w:hAnsi="仿宋" w:eastAsia="仿宋" w:cs="仿宋"/>
          <w:spacing w:val="-1"/>
          <w:sz w:val="28"/>
          <w:szCs w:val="28"/>
        </w:rPr>
      </w:pPr>
    </w:p>
    <w:tbl>
      <w:tblPr>
        <w:tblStyle w:val="14"/>
        <w:tblW w:w="5001" w:type="pct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82"/>
        <w:gridCol w:w="5555"/>
        <w:gridCol w:w="1850"/>
        <w:gridCol w:w="653"/>
      </w:tblGrid>
      <w:tr w14:paraId="7540EB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390" w:type="pct"/>
            <w:tcBorders>
              <w:top w:val="single" w:color="000000" w:sz="4" w:space="0"/>
            </w:tcBorders>
            <w:vAlign w:val="top"/>
          </w:tcPr>
          <w:p w14:paraId="49ECDE56">
            <w:pPr>
              <w:pStyle w:val="13"/>
              <w:spacing w:before="211" w:line="356" w:lineRule="auto"/>
              <w:ind w:left="119" w:right="147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6"/>
                <w:sz w:val="28"/>
                <w:szCs w:val="28"/>
              </w:rPr>
              <w:t>提升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-6"/>
                <w:sz w:val="28"/>
                <w:szCs w:val="28"/>
              </w:rPr>
              <w:t>作业</w:t>
            </w:r>
          </w:p>
        </w:tc>
        <w:tc>
          <w:tcPr>
            <w:tcW w:w="3176" w:type="pct"/>
            <w:tcBorders>
              <w:top w:val="single" w:color="000000" w:sz="4" w:space="0"/>
            </w:tcBorders>
            <w:vAlign w:val="top"/>
          </w:tcPr>
          <w:p w14:paraId="165BD40F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读课文《牛和鹅》，根据提示，填一填作者看到“牛”和“鹅”时的态度。</w:t>
            </w:r>
          </w:p>
          <w:p w14:paraId="041DFBF5">
            <w:pPr>
              <w:spacing w:before="146" w:line="2587" w:lineRule="exact"/>
              <w:ind w:firstLine="15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drawing>
                <wp:inline distT="0" distB="0" distL="114300" distR="114300">
                  <wp:extent cx="2458085" cy="1162685"/>
                  <wp:effectExtent l="0" t="0" r="5715" b="5715"/>
                  <wp:docPr id="100005" name="图片 10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图片 10000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85" cy="116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C81595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57EAC6C8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393CD525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作批注是很好的阅读方法，课文《牛和鹅》的批注都是从哪些角度作的呢？请给它们分类，填写下表。</w:t>
            </w:r>
          </w:p>
          <w:p w14:paraId="1BA84A25">
            <w:pPr>
              <w:spacing w:before="146" w:line="2587" w:lineRule="exact"/>
              <w:ind w:firstLine="15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drawing>
                <wp:inline distT="0" distB="0" distL="114300" distR="114300">
                  <wp:extent cx="2792095" cy="1238885"/>
                  <wp:effectExtent l="0" t="0" r="1905" b="5715"/>
                  <wp:docPr id="100007" name="图片 10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图片 10000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095" cy="123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9"/>
              <w:tblW w:w="3879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120" w:type="dxa"/>
                <w:left w:w="120" w:type="dxa"/>
                <w:bottom w:w="120" w:type="dxa"/>
                <w:right w:w="120" w:type="dxa"/>
              </w:tblCellMar>
            </w:tblPr>
            <w:tblGrid>
              <w:gridCol w:w="1724"/>
              <w:gridCol w:w="2155"/>
            </w:tblGrid>
            <w:tr w14:paraId="0031317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rPr>
                <w:trHeight w:val="439" w:hRule="atLeast"/>
              </w:trPr>
              <w:tc>
                <w:tcPr>
                  <w:tcW w:w="1724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 w14:paraId="2FF4618F">
                  <w:pPr>
                    <w:shd w:val="clear" w:color="auto" w:fill="auto"/>
                    <w:spacing w:line="360" w:lineRule="auto"/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  <w:t>批注的角度</w:t>
                  </w:r>
                </w:p>
              </w:tc>
              <w:tc>
                <w:tcPr>
                  <w:tcW w:w="2155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 w14:paraId="202114FE">
                  <w:pPr>
                    <w:shd w:val="clear" w:color="auto" w:fill="auto"/>
                    <w:spacing w:line="360" w:lineRule="auto"/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  <w:t>批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kern w:val="0"/>
                      <w:sz w:val="28"/>
                      <w:szCs w:val="28"/>
                    </w:rPr>
                    <w:t>  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  <w:t>注</w:t>
                  </w:r>
                </w:p>
              </w:tc>
            </w:tr>
            <w:tr w14:paraId="610BBAA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rPr>
                <w:trHeight w:val="573" w:hRule="atLeast"/>
              </w:trPr>
              <w:tc>
                <w:tcPr>
                  <w:tcW w:w="1724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 w14:paraId="132B4EF1">
                  <w:pPr>
                    <w:shd w:val="clear" w:color="auto" w:fill="auto"/>
                    <w:spacing w:line="360" w:lineRule="auto"/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  <w:t>针对课文内容的疑问</w:t>
                  </w:r>
                </w:p>
              </w:tc>
              <w:tc>
                <w:tcPr>
                  <w:tcW w:w="2155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 w14:paraId="2DA1988F">
                  <w:pPr>
                    <w:shd w:val="clear" w:color="auto" w:fill="auto"/>
                    <w:spacing w:line="360" w:lineRule="auto"/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  <w:t>批注1：事情真的是这样吗？</w:t>
                  </w:r>
                </w:p>
              </w:tc>
            </w:tr>
            <w:tr w14:paraId="62B7E9B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rPr>
                <w:trHeight w:val="573" w:hRule="atLeast"/>
              </w:trPr>
              <w:tc>
                <w:tcPr>
                  <w:tcW w:w="1724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 w14:paraId="78BA008E">
                  <w:pPr>
                    <w:shd w:val="clear" w:color="auto" w:fill="auto"/>
                    <w:spacing w:line="360" w:lineRule="auto"/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  <w:t>针对课文内容的体会</w:t>
                  </w:r>
                </w:p>
              </w:tc>
              <w:tc>
                <w:tcPr>
                  <w:tcW w:w="2155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 w14:paraId="5421331E">
                  <w:pPr>
                    <w:shd w:val="clear" w:color="auto" w:fill="auto"/>
                    <w:spacing w:line="360" w:lineRule="auto"/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</w:p>
              </w:tc>
            </w:tr>
            <w:tr w14:paraId="39F2CC0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rPr>
                <w:trHeight w:val="573" w:hRule="atLeast"/>
              </w:trPr>
              <w:tc>
                <w:tcPr>
                  <w:tcW w:w="1724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 w14:paraId="05287D95">
                  <w:pPr>
                    <w:shd w:val="clear" w:color="auto" w:fill="auto"/>
                    <w:spacing w:line="360" w:lineRule="auto"/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  <w:t>对文章写法的点评</w:t>
                  </w:r>
                </w:p>
              </w:tc>
              <w:tc>
                <w:tcPr>
                  <w:tcW w:w="2155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 w14:paraId="070DBE6B">
                  <w:pPr>
                    <w:shd w:val="clear" w:color="auto" w:fill="auto"/>
                    <w:spacing w:line="360" w:lineRule="auto"/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</w:p>
              </w:tc>
            </w:tr>
            <w:tr w14:paraId="60B566E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rPr>
                <w:trHeight w:val="581" w:hRule="atLeast"/>
              </w:trPr>
              <w:tc>
                <w:tcPr>
                  <w:tcW w:w="1724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 w14:paraId="33810D0A">
                  <w:pPr>
                    <w:shd w:val="clear" w:color="auto" w:fill="auto"/>
                    <w:spacing w:line="360" w:lineRule="auto"/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  <w:t>读了课文后获得的启发</w:t>
                  </w:r>
                </w:p>
              </w:tc>
              <w:tc>
                <w:tcPr>
                  <w:tcW w:w="2155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 w14:paraId="6F05890D">
                  <w:pPr>
                    <w:shd w:val="clear" w:color="auto" w:fill="auto"/>
                    <w:spacing w:line="360" w:lineRule="auto"/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</w:p>
              </w:tc>
            </w:tr>
          </w:tbl>
          <w:p w14:paraId="2A397158">
            <w:pPr>
              <w:spacing w:before="146" w:line="2587" w:lineRule="exact"/>
              <w:ind w:firstLine="15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058" w:type="pct"/>
            <w:tcBorders>
              <w:top w:val="single" w:color="000000" w:sz="4" w:space="0"/>
            </w:tcBorders>
            <w:vAlign w:val="top"/>
          </w:tcPr>
          <w:p w14:paraId="5300DD67">
            <w:pPr>
              <w:pStyle w:val="13"/>
              <w:spacing w:before="91" w:line="364" w:lineRule="auto"/>
              <w:ind w:left="118" w:right="100" w:firstLine="15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</w:p>
          <w:p w14:paraId="372AF24E">
            <w:pPr>
              <w:pStyle w:val="13"/>
              <w:spacing w:before="91" w:line="364" w:lineRule="auto"/>
              <w:ind w:left="118" w:right="100" w:firstLine="15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</w:p>
          <w:p w14:paraId="6B8879DF">
            <w:pPr>
              <w:pStyle w:val="13"/>
              <w:spacing w:before="91" w:line="364" w:lineRule="auto"/>
              <w:ind w:left="118" w:right="100" w:firstLine="15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</w:p>
          <w:p w14:paraId="1595AC5D">
            <w:pPr>
              <w:pStyle w:val="13"/>
              <w:spacing w:before="91" w:line="364" w:lineRule="auto"/>
              <w:ind w:left="118" w:right="100" w:firstLine="15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</w:p>
          <w:p w14:paraId="094325EE">
            <w:pPr>
              <w:pStyle w:val="13"/>
              <w:spacing w:before="91" w:line="364" w:lineRule="auto"/>
              <w:ind w:left="118" w:right="100" w:firstLine="15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</w:p>
          <w:p w14:paraId="46CBF7AE">
            <w:pPr>
              <w:pStyle w:val="13"/>
              <w:spacing w:before="91" w:line="364" w:lineRule="auto"/>
              <w:ind w:left="118" w:right="100" w:firstLine="15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</w:p>
          <w:p w14:paraId="7A8A65DF">
            <w:pPr>
              <w:pStyle w:val="13"/>
              <w:spacing w:before="91" w:line="364" w:lineRule="auto"/>
              <w:ind w:left="118" w:right="100" w:firstLine="15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</w:p>
          <w:p w14:paraId="522131AC">
            <w:pPr>
              <w:pStyle w:val="13"/>
              <w:spacing w:before="91" w:line="364" w:lineRule="auto"/>
              <w:ind w:left="118" w:right="100" w:firstLine="15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  <w:t>本题旨在引导学生归纳概括文章的主要内容，通过提取关键字梳理文章内容。本单元主要任务是要求学生学会做批注，因此，要求学生首先要了解做批注的角度，进而学会做批注。</w:t>
            </w:r>
          </w:p>
          <w:p w14:paraId="237D1F7B">
            <w:pPr>
              <w:pStyle w:val="13"/>
              <w:spacing w:before="91" w:line="364" w:lineRule="auto"/>
              <w:ind w:left="118" w:right="100" w:firstLine="15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</w:p>
        </w:tc>
        <w:tc>
          <w:tcPr>
            <w:tcW w:w="373" w:type="pct"/>
            <w:tcBorders>
              <w:top w:val="single" w:color="000000" w:sz="4" w:space="0"/>
            </w:tcBorders>
            <w:vAlign w:val="top"/>
          </w:tcPr>
          <w:p w14:paraId="5B4CD064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6D11EAEA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80E27B3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41399C90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6951EFDB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3B4D1512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73626483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417824E5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5B8638FF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506C258D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6BECA1FA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70C6E091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43F5A6D9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774497FF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DAF8CB8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39957478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1B5FF53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39B12D36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52D7CF85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7D48C003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517BA595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3E9682A9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20435615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763463A7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4EA024CD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531C2BEC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06BFA522">
            <w:pPr>
              <w:pStyle w:val="13"/>
              <w:spacing w:before="91" w:line="356" w:lineRule="auto"/>
              <w:ind w:left="120" w:right="107" w:firstLine="19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15"/>
                <w:sz w:val="28"/>
                <w:szCs w:val="28"/>
              </w:rPr>
              <w:t>15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87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-15"/>
                <w:sz w:val="28"/>
                <w:szCs w:val="28"/>
              </w:rPr>
              <w:t>分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 xml:space="preserve"> 钟</w:t>
            </w:r>
          </w:p>
        </w:tc>
      </w:tr>
    </w:tbl>
    <w:p w14:paraId="6802E60B">
      <w:pPr>
        <w:spacing w:before="226" w:line="320" w:lineRule="auto"/>
        <w:ind w:left="1817" w:right="1799" w:firstLine="560"/>
        <w:rPr>
          <w:rFonts w:ascii="仿宋" w:hAnsi="仿宋" w:eastAsia="仿宋" w:cs="仿宋"/>
          <w:spacing w:val="-1"/>
          <w:sz w:val="28"/>
          <w:szCs w:val="28"/>
        </w:rPr>
      </w:pPr>
    </w:p>
    <w:p w14:paraId="50E8F8DD">
      <w:pPr>
        <w:spacing w:before="226" w:line="320" w:lineRule="auto"/>
        <w:ind w:left="1817" w:right="1799" w:firstLine="560"/>
        <w:rPr>
          <w:rFonts w:ascii="仿宋" w:hAnsi="仿宋" w:eastAsia="仿宋" w:cs="仿宋"/>
          <w:spacing w:val="-1"/>
          <w:sz w:val="28"/>
          <w:szCs w:val="28"/>
        </w:rPr>
      </w:pPr>
    </w:p>
    <w:tbl>
      <w:tblPr>
        <w:tblStyle w:val="14"/>
        <w:tblW w:w="5020" w:type="pct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4839"/>
        <w:gridCol w:w="2643"/>
        <w:gridCol w:w="634"/>
      </w:tblGrid>
      <w:tr w14:paraId="282E2D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000" w:type="pct"/>
            <w:gridSpan w:val="4"/>
            <w:tcBorders>
              <w:right w:val="single" w:color="000000" w:sz="4" w:space="0"/>
            </w:tcBorders>
            <w:vAlign w:val="top"/>
          </w:tcPr>
          <w:p w14:paraId="4C8A868A">
            <w:pPr>
              <w:pStyle w:val="13"/>
              <w:spacing w:before="213" w:line="220" w:lineRule="auto"/>
              <w:ind w:left="3313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46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46"/>
                <w:sz w:val="28"/>
                <w:szCs w:val="28"/>
                <w:lang w:val="en-US" w:eastAsia="zh-CN"/>
              </w:rPr>
              <w:t>8牛和鹅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(第二课时）</w:t>
            </w:r>
          </w:p>
        </w:tc>
      </w:tr>
      <w:tr w14:paraId="5535DC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376" w:type="pct"/>
            <w:vAlign w:val="top"/>
          </w:tcPr>
          <w:p w14:paraId="25495183">
            <w:pPr>
              <w:pStyle w:val="13"/>
              <w:spacing w:before="208" w:line="299" w:lineRule="auto"/>
              <w:ind w:left="118" w:right="173" w:firstLine="1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6"/>
                <w:sz w:val="28"/>
                <w:szCs w:val="28"/>
              </w:rPr>
              <w:t>作业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-5"/>
                <w:sz w:val="28"/>
                <w:szCs w:val="28"/>
              </w:rPr>
              <w:t>层次</w:t>
            </w:r>
          </w:p>
        </w:tc>
        <w:tc>
          <w:tcPr>
            <w:tcW w:w="2757" w:type="pct"/>
            <w:vAlign w:val="top"/>
          </w:tcPr>
          <w:p w14:paraId="245D1D66">
            <w:pPr>
              <w:spacing w:line="395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739E5865">
            <w:pPr>
              <w:pStyle w:val="13"/>
              <w:spacing w:before="91" w:line="220" w:lineRule="auto"/>
              <w:ind w:left="1743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3"/>
                <w:sz w:val="28"/>
                <w:szCs w:val="28"/>
              </w:rPr>
              <w:t>作业内容</w:t>
            </w:r>
          </w:p>
        </w:tc>
        <w:tc>
          <w:tcPr>
            <w:tcW w:w="1506" w:type="pct"/>
            <w:vAlign w:val="top"/>
          </w:tcPr>
          <w:p w14:paraId="267FB3DA">
            <w:pPr>
              <w:pStyle w:val="13"/>
              <w:spacing w:before="208" w:line="299" w:lineRule="auto"/>
              <w:ind w:left="662" w:right="621" w:firstLine="134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3"/>
                <w:sz w:val="28"/>
                <w:szCs w:val="28"/>
              </w:rPr>
              <w:t>作业分析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-3"/>
                <w:sz w:val="28"/>
                <w:szCs w:val="28"/>
              </w:rPr>
              <w:t>与设计意图</w:t>
            </w:r>
          </w:p>
        </w:tc>
        <w:tc>
          <w:tcPr>
            <w:tcW w:w="359" w:type="pct"/>
            <w:vAlign w:val="top"/>
          </w:tcPr>
          <w:p w14:paraId="0E8E8DC6">
            <w:pPr>
              <w:spacing w:line="396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7F4929B8">
            <w:pPr>
              <w:pStyle w:val="13"/>
              <w:spacing w:before="91" w:line="222" w:lineRule="auto"/>
              <w:ind w:left="139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12"/>
                <w:sz w:val="28"/>
                <w:szCs w:val="28"/>
              </w:rPr>
              <w:t>时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11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-12"/>
                <w:sz w:val="28"/>
                <w:szCs w:val="28"/>
              </w:rPr>
              <w:t>长</w:t>
            </w:r>
          </w:p>
        </w:tc>
      </w:tr>
      <w:tr w14:paraId="78AE92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376" w:type="pct"/>
            <w:vMerge w:val="restart"/>
            <w:tcBorders>
              <w:bottom w:val="nil"/>
            </w:tcBorders>
            <w:vAlign w:val="top"/>
          </w:tcPr>
          <w:p w14:paraId="3B5D2991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789C962D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3FF3006C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492DA116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25653A39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345FF706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06ABE543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327A55AC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4D979E9A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584B9D13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52ED745F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7CF3624D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51255793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05FC0066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69C21FF2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2FB82544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0493AC23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2E841576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059B77A3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2DDFED44">
            <w:pPr>
              <w:pStyle w:val="13"/>
              <w:spacing w:before="91" w:line="357" w:lineRule="auto"/>
              <w:ind w:left="119" w:right="106" w:hanging="1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29"/>
                <w:sz w:val="28"/>
                <w:szCs w:val="28"/>
              </w:rPr>
              <w:t>基础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-6"/>
                <w:sz w:val="28"/>
                <w:szCs w:val="28"/>
              </w:rPr>
              <w:t>作业</w:t>
            </w:r>
          </w:p>
        </w:tc>
        <w:tc>
          <w:tcPr>
            <w:tcW w:w="2757" w:type="pct"/>
            <w:tcBorders>
              <w:bottom w:val="nil"/>
            </w:tcBorders>
            <w:vAlign w:val="top"/>
          </w:tcPr>
          <w:p w14:paraId="33E3D6DA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阅读《牛和鹅》第5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  <w:t>-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8自然段，梳理“我们”和鹅之间发生的事情，照样子，填空。</w:t>
            </w:r>
          </w:p>
          <w:p w14:paraId="271C4730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338F2FF5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4F52B82E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2E27E1B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7CB49B24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32B12A20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0F832621">
            <w:pPr>
              <w:pStyle w:val="13"/>
              <w:spacing w:before="209" w:line="220" w:lineRule="auto"/>
              <w:ind w:left="133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drawing>
                <wp:inline distT="0" distB="0" distL="114300" distR="114300">
                  <wp:extent cx="2681605" cy="2553970"/>
                  <wp:effectExtent l="0" t="0" r="4445" b="17780"/>
                  <wp:docPr id="100006" name="图片 10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6" name="图片 10000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605" cy="255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pct"/>
            <w:vMerge w:val="restart"/>
            <w:tcBorders>
              <w:bottom w:val="nil"/>
            </w:tcBorders>
            <w:vAlign w:val="top"/>
          </w:tcPr>
          <w:p w14:paraId="6CEFC283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71ED2DA2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0FD23B2">
            <w:pPr>
              <w:spacing w:line="242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  <w:t>第二课时学生已经了解文章内容，本题旨在巩固复习上节课所学的内容。加深印象。</w:t>
            </w:r>
          </w:p>
          <w:p w14:paraId="5ECD4757">
            <w:pPr>
              <w:spacing w:line="242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22E437B2">
            <w:pPr>
              <w:spacing w:line="242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7F200389">
            <w:pPr>
              <w:spacing w:line="242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63032866">
            <w:pPr>
              <w:spacing w:line="242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23EE14EE">
            <w:pPr>
              <w:spacing w:line="242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0B31305D">
            <w:pPr>
              <w:spacing w:line="242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F796034">
            <w:pPr>
              <w:spacing w:line="242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571FD8B1">
            <w:pPr>
              <w:spacing w:line="242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7C2FF91E">
            <w:pPr>
              <w:spacing w:line="242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6AD9FFD">
            <w:pPr>
              <w:pStyle w:val="13"/>
              <w:spacing w:before="91" w:line="365" w:lineRule="auto"/>
              <w:ind w:left="126" w:right="93" w:firstLine="139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9" w:type="pct"/>
            <w:vMerge w:val="restart"/>
            <w:tcBorders>
              <w:bottom w:val="nil"/>
            </w:tcBorders>
            <w:vAlign w:val="top"/>
          </w:tcPr>
          <w:p w14:paraId="5AD2E11E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5D4F69E1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2ABA63DD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638889A9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03C3CB54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31851196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A95366A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461FA537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2B0FCDCF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21AD5AA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ECC71FE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6CEB2B53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0B5F834D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6B03574A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47895A2E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4A76FA1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6188091F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4C309C99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393B483F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6EFFD0F7">
            <w:pPr>
              <w:pStyle w:val="13"/>
              <w:spacing w:before="91" w:line="358" w:lineRule="auto"/>
              <w:ind w:left="127" w:right="105" w:firstLine="19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15"/>
                <w:sz w:val="28"/>
                <w:szCs w:val="28"/>
              </w:rPr>
              <w:t>10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90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-15"/>
                <w:sz w:val="28"/>
                <w:szCs w:val="28"/>
              </w:rPr>
              <w:t>分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 xml:space="preserve"> 钟</w:t>
            </w:r>
          </w:p>
        </w:tc>
      </w:tr>
      <w:tr w14:paraId="109FE9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376" w:type="pct"/>
            <w:vMerge w:val="continue"/>
            <w:tcBorders>
              <w:top w:val="nil"/>
              <w:bottom w:val="nil"/>
            </w:tcBorders>
            <w:vAlign w:val="top"/>
          </w:tcPr>
          <w:p w14:paraId="36DFE008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757" w:type="pct"/>
            <w:tcBorders>
              <w:top w:val="nil"/>
              <w:bottom w:val="nil"/>
            </w:tcBorders>
            <w:vAlign w:val="top"/>
          </w:tcPr>
          <w:p w14:paraId="35226615">
            <w:pPr>
              <w:spacing w:before="132" w:line="38" w:lineRule="exact"/>
              <w:ind w:firstLine="291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0A62093E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E5521DE">
            <w:pPr>
              <w:spacing w:before="142" w:line="38" w:lineRule="exact"/>
              <w:ind w:firstLine="204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506" w:type="pct"/>
            <w:vMerge w:val="continue"/>
            <w:tcBorders>
              <w:top w:val="nil"/>
              <w:bottom w:val="nil"/>
            </w:tcBorders>
            <w:vAlign w:val="top"/>
          </w:tcPr>
          <w:p w14:paraId="25697CA7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9" w:type="pct"/>
            <w:vMerge w:val="continue"/>
            <w:tcBorders>
              <w:top w:val="nil"/>
              <w:bottom w:val="nil"/>
            </w:tcBorders>
            <w:vAlign w:val="top"/>
          </w:tcPr>
          <w:p w14:paraId="4B91CD34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</w:tr>
      <w:tr w14:paraId="6FA193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376" w:type="pct"/>
            <w:vMerge w:val="continue"/>
            <w:tcBorders>
              <w:top w:val="nil"/>
            </w:tcBorders>
            <w:vAlign w:val="top"/>
          </w:tcPr>
          <w:p w14:paraId="78E04FBD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757" w:type="pct"/>
            <w:tcBorders>
              <w:top w:val="nil"/>
            </w:tcBorders>
            <w:vAlign w:val="top"/>
          </w:tcPr>
          <w:p w14:paraId="3288E57A">
            <w:pPr>
              <w:pStyle w:val="13"/>
              <w:spacing w:before="220" w:line="295" w:lineRule="auto"/>
              <w:ind w:right="93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506" w:type="pct"/>
            <w:vMerge w:val="continue"/>
            <w:tcBorders>
              <w:top w:val="nil"/>
            </w:tcBorders>
            <w:vAlign w:val="top"/>
          </w:tcPr>
          <w:p w14:paraId="07AAB5A3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9" w:type="pct"/>
            <w:vMerge w:val="continue"/>
            <w:tcBorders>
              <w:top w:val="nil"/>
            </w:tcBorders>
            <w:vAlign w:val="top"/>
          </w:tcPr>
          <w:p w14:paraId="0C22226F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</w:tr>
      <w:tr w14:paraId="2E2E12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376" w:type="pct"/>
            <w:vAlign w:val="top"/>
          </w:tcPr>
          <w:p w14:paraId="06CFF0C8">
            <w:pPr>
              <w:spacing w:line="398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032FF0B3">
            <w:pPr>
              <w:pStyle w:val="13"/>
              <w:spacing w:before="91" w:line="356" w:lineRule="auto"/>
              <w:ind w:left="119" w:right="106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28"/>
                <w:sz w:val="28"/>
                <w:szCs w:val="28"/>
              </w:rPr>
              <w:t>提升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-6"/>
                <w:sz w:val="28"/>
                <w:szCs w:val="28"/>
              </w:rPr>
              <w:t>作业</w:t>
            </w:r>
          </w:p>
        </w:tc>
        <w:tc>
          <w:tcPr>
            <w:tcW w:w="2757" w:type="pct"/>
            <w:vAlign w:val="top"/>
          </w:tcPr>
          <w:p w14:paraId="1D1A3E80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牛和鹅》课文中你还能写出哪些批注呢？请写下来，并说出是从什么角度作的批注。</w:t>
            </w:r>
          </w:p>
          <w:tbl>
            <w:tblPr>
              <w:tblStyle w:val="9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120" w:type="dxa"/>
                <w:left w:w="120" w:type="dxa"/>
                <w:bottom w:w="120" w:type="dxa"/>
                <w:right w:w="120" w:type="dxa"/>
              </w:tblCellMar>
            </w:tblPr>
            <w:tblGrid>
              <w:gridCol w:w="1445"/>
              <w:gridCol w:w="956"/>
            </w:tblGrid>
            <w:tr w14:paraId="0FFD9A2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c>
                <w:tcPr>
                  <w:tcW w:w="1445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 w14:paraId="02485292">
                  <w:pPr>
                    <w:shd w:val="clear" w:color="auto" w:fill="auto"/>
                    <w:spacing w:line="360" w:lineRule="auto"/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  <w:t>批注的角度</w:t>
                  </w:r>
                </w:p>
              </w:tc>
              <w:tc>
                <w:tcPr>
                  <w:tcW w:w="882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 w14:paraId="6530D471">
                  <w:pPr>
                    <w:shd w:val="clear" w:color="auto" w:fill="auto"/>
                    <w:spacing w:line="360" w:lineRule="auto"/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  <w:t>批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kern w:val="0"/>
                      <w:sz w:val="28"/>
                      <w:szCs w:val="28"/>
                    </w:rPr>
                    <w:t>  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  <w:t>注</w:t>
                  </w:r>
                </w:p>
              </w:tc>
            </w:tr>
            <w:tr w14:paraId="2535C60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c>
                <w:tcPr>
                  <w:tcW w:w="1445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 w14:paraId="431AEB75">
                  <w:pPr>
                    <w:shd w:val="clear" w:color="auto" w:fill="auto"/>
                    <w:spacing w:line="360" w:lineRule="auto"/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</w:p>
              </w:tc>
              <w:tc>
                <w:tcPr>
                  <w:tcW w:w="882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 w14:paraId="69CF496C">
                  <w:pPr>
                    <w:shd w:val="clear" w:color="auto" w:fill="auto"/>
                    <w:spacing w:line="360" w:lineRule="auto"/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</w:p>
              </w:tc>
            </w:tr>
          </w:tbl>
          <w:p w14:paraId="07C9D781">
            <w:pPr>
              <w:pStyle w:val="13"/>
              <w:spacing w:before="212" w:line="324" w:lineRule="auto"/>
              <w:ind w:left="115" w:right="95" w:firstLine="18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506" w:type="pct"/>
            <w:vAlign w:val="top"/>
          </w:tcPr>
          <w:p w14:paraId="61AF74DA">
            <w:pPr>
              <w:pStyle w:val="13"/>
              <w:spacing w:before="212" w:line="324" w:lineRule="auto"/>
              <w:ind w:left="127" w:right="93" w:firstLine="422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  <w:t>学生通过这一课的学习已经掌握了做批注的方法，本题旨在结合生活实际考察学生的能力</w:t>
            </w:r>
          </w:p>
        </w:tc>
        <w:tc>
          <w:tcPr>
            <w:tcW w:w="359" w:type="pct"/>
            <w:vAlign w:val="top"/>
          </w:tcPr>
          <w:p w14:paraId="191757FD">
            <w:pPr>
              <w:spacing w:line="400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5CEB7759">
            <w:pPr>
              <w:pStyle w:val="13"/>
              <w:spacing w:before="91" w:line="356" w:lineRule="auto"/>
              <w:ind w:left="127" w:right="105" w:firstLine="19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15"/>
                <w:sz w:val="28"/>
                <w:szCs w:val="28"/>
              </w:rPr>
              <w:t>10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90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-15"/>
                <w:sz w:val="28"/>
                <w:szCs w:val="28"/>
              </w:rPr>
              <w:t>分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 xml:space="preserve"> 钟</w:t>
            </w:r>
          </w:p>
        </w:tc>
      </w:tr>
    </w:tbl>
    <w:p w14:paraId="71D2620B">
      <w:pPr>
        <w:spacing w:before="226" w:line="320" w:lineRule="auto"/>
        <w:ind w:left="1817" w:right="1799" w:firstLine="560"/>
        <w:rPr>
          <w:rFonts w:ascii="仿宋" w:hAnsi="仿宋" w:eastAsia="仿宋" w:cs="仿宋"/>
          <w:spacing w:val="-1"/>
          <w:sz w:val="28"/>
          <w:szCs w:val="28"/>
        </w:rPr>
      </w:pPr>
    </w:p>
    <w:p w14:paraId="3B72C0E4">
      <w:pPr>
        <w:spacing w:before="226" w:line="320" w:lineRule="auto"/>
        <w:ind w:left="1817" w:right="1799" w:firstLine="560"/>
        <w:rPr>
          <w:rFonts w:ascii="仿宋" w:hAnsi="仿宋" w:eastAsia="仿宋" w:cs="仿宋"/>
          <w:spacing w:val="-1"/>
          <w:sz w:val="28"/>
          <w:szCs w:val="28"/>
        </w:rPr>
      </w:pPr>
    </w:p>
    <w:p w14:paraId="61CF1FA0">
      <w:pPr>
        <w:spacing w:before="226" w:line="320" w:lineRule="auto"/>
        <w:ind w:right="1799"/>
        <w:rPr>
          <w:rFonts w:ascii="仿宋" w:hAnsi="仿宋" w:eastAsia="仿宋" w:cs="仿宋"/>
          <w:spacing w:val="-1"/>
          <w:sz w:val="28"/>
          <w:szCs w:val="28"/>
        </w:rPr>
      </w:pPr>
    </w:p>
    <w:tbl>
      <w:tblPr>
        <w:tblStyle w:val="14"/>
        <w:tblW w:w="5003" w:type="pct"/>
        <w:jc w:val="center"/>
        <w:tblBorders>
          <w:top w:val="single" w:color="000000" w:sz="2" w:space="0"/>
          <w:left w:val="single" w:color="000000" w:sz="2" w:space="0"/>
          <w:bottom w:val="none" w:color="auto" w:sz="0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24"/>
        <w:gridCol w:w="5517"/>
        <w:gridCol w:w="16"/>
        <w:gridCol w:w="1985"/>
        <w:gridCol w:w="601"/>
      </w:tblGrid>
      <w:tr w14:paraId="37E7B4A9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0" w:hRule="atLeast"/>
          <w:jc w:val="center"/>
        </w:trPr>
        <w:tc>
          <w:tcPr>
            <w:tcW w:w="5000" w:type="pct"/>
            <w:gridSpan w:val="5"/>
            <w:tcBorders>
              <w:bottom w:val="single" w:color="000000" w:sz="4" w:space="0"/>
            </w:tcBorders>
            <w:vAlign w:val="top"/>
          </w:tcPr>
          <w:p w14:paraId="3A002B1E">
            <w:pPr>
              <w:pStyle w:val="13"/>
              <w:spacing w:before="277" w:line="22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45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45"/>
                <w:sz w:val="28"/>
                <w:szCs w:val="28"/>
                <w:lang w:val="en-US" w:eastAsia="zh-CN"/>
              </w:rPr>
              <w:t>9一只窝囊的的大老虎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（第一课时）</w:t>
            </w:r>
          </w:p>
        </w:tc>
      </w:tr>
      <w:tr w14:paraId="2F6C0A11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358" w:type="pct"/>
            <w:tcBorders>
              <w:top w:val="single" w:color="000000" w:sz="4" w:space="0"/>
              <w:bottom w:val="single" w:color="auto" w:sz="4" w:space="0"/>
            </w:tcBorders>
            <w:vAlign w:val="top"/>
          </w:tcPr>
          <w:p w14:paraId="6088EB05">
            <w:pPr>
              <w:spacing w:line="39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2FA078B6">
            <w:pPr>
              <w:pStyle w:val="13"/>
              <w:spacing w:before="91" w:line="357" w:lineRule="auto"/>
              <w:ind w:left="118" w:right="147" w:firstLine="1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6"/>
                <w:sz w:val="28"/>
                <w:szCs w:val="28"/>
              </w:rPr>
              <w:t>作业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-5"/>
                <w:sz w:val="28"/>
                <w:szCs w:val="28"/>
              </w:rPr>
              <w:t>层次</w:t>
            </w:r>
          </w:p>
        </w:tc>
        <w:tc>
          <w:tcPr>
            <w:tcW w:w="3162" w:type="pct"/>
            <w:gridSpan w:val="2"/>
            <w:tcBorders>
              <w:top w:val="single" w:color="000000" w:sz="4" w:space="0"/>
              <w:bottom w:val="single" w:color="auto" w:sz="4" w:space="0"/>
            </w:tcBorders>
            <w:vAlign w:val="top"/>
          </w:tcPr>
          <w:p w14:paraId="0F4D5BA5">
            <w:pPr>
              <w:spacing w:line="335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7DC33970">
            <w:pPr>
              <w:spacing w:line="335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49BCF7EC">
            <w:pPr>
              <w:pStyle w:val="13"/>
              <w:spacing w:before="91" w:line="220" w:lineRule="auto"/>
              <w:ind w:left="1731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3"/>
                <w:sz w:val="28"/>
                <w:szCs w:val="28"/>
              </w:rPr>
              <w:t>作业内容</w:t>
            </w:r>
          </w:p>
        </w:tc>
        <w:tc>
          <w:tcPr>
            <w:tcW w:w="1136" w:type="pct"/>
            <w:tcBorders>
              <w:top w:val="single" w:color="000000" w:sz="4" w:space="0"/>
              <w:bottom w:val="single" w:color="auto" w:sz="4" w:space="0"/>
            </w:tcBorders>
            <w:vAlign w:val="top"/>
          </w:tcPr>
          <w:p w14:paraId="6DBD00E3">
            <w:pPr>
              <w:spacing w:line="390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35DC94EB">
            <w:pPr>
              <w:pStyle w:val="13"/>
              <w:spacing w:before="91" w:line="358" w:lineRule="auto"/>
              <w:ind w:left="660" w:right="640" w:firstLine="137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3"/>
                <w:sz w:val="28"/>
                <w:szCs w:val="28"/>
              </w:rPr>
              <w:t>作业分析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-3"/>
                <w:sz w:val="28"/>
                <w:szCs w:val="28"/>
              </w:rPr>
              <w:t>与设计意图</w:t>
            </w:r>
          </w:p>
        </w:tc>
        <w:tc>
          <w:tcPr>
            <w:tcW w:w="342" w:type="pct"/>
            <w:tcBorders>
              <w:top w:val="single" w:color="000000" w:sz="4" w:space="0"/>
              <w:bottom w:val="single" w:color="auto" w:sz="4" w:space="0"/>
            </w:tcBorders>
            <w:vAlign w:val="top"/>
          </w:tcPr>
          <w:p w14:paraId="7C5F9CC6">
            <w:pPr>
              <w:spacing w:line="335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10B6FAE">
            <w:pPr>
              <w:spacing w:line="335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3DAB182B">
            <w:pPr>
              <w:pStyle w:val="13"/>
              <w:spacing w:before="91" w:line="222" w:lineRule="auto"/>
              <w:ind w:left="132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12"/>
                <w:sz w:val="28"/>
                <w:szCs w:val="28"/>
              </w:rPr>
              <w:t>时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11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-12"/>
                <w:sz w:val="28"/>
                <w:szCs w:val="28"/>
              </w:rPr>
              <w:t>长</w:t>
            </w:r>
          </w:p>
        </w:tc>
      </w:tr>
      <w:tr w14:paraId="0B7E65B3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358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B41DB22">
            <w:pPr>
              <w:spacing w:line="248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549C9B4A">
            <w:pPr>
              <w:spacing w:line="248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69036627">
            <w:pPr>
              <w:spacing w:line="248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3012FF41">
            <w:pPr>
              <w:spacing w:line="248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6FC3FFCB">
            <w:pPr>
              <w:spacing w:line="248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7619D2A5">
            <w:pPr>
              <w:spacing w:line="248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46C82FDC">
            <w:pPr>
              <w:spacing w:line="248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67C72FD4">
            <w:pPr>
              <w:spacing w:line="248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6E5A4253">
            <w:pPr>
              <w:spacing w:line="248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7A368AE7">
            <w:pPr>
              <w:spacing w:line="248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9E48BBE">
            <w:pPr>
              <w:spacing w:line="248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293CFCCC">
            <w:pPr>
              <w:spacing w:line="248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4DC2121F">
            <w:pPr>
              <w:spacing w:line="249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D4D4C8F">
            <w:pPr>
              <w:spacing w:line="249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4DDA801C">
            <w:pPr>
              <w:spacing w:line="249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6FBA7370">
            <w:pPr>
              <w:spacing w:line="249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596CCC17">
            <w:pPr>
              <w:spacing w:line="249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4F6BAAEC">
            <w:pPr>
              <w:spacing w:line="249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79AD5E2A">
            <w:pPr>
              <w:spacing w:line="249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2F486098">
            <w:pPr>
              <w:spacing w:line="249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02901F3F">
            <w:pPr>
              <w:pStyle w:val="13"/>
              <w:spacing w:before="91" w:line="356" w:lineRule="auto"/>
              <w:ind w:left="119" w:right="147" w:hanging="1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5"/>
                <w:sz w:val="28"/>
                <w:szCs w:val="28"/>
              </w:rPr>
              <w:t>基础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-6"/>
                <w:sz w:val="28"/>
                <w:szCs w:val="28"/>
              </w:rPr>
              <w:t>作业</w:t>
            </w:r>
          </w:p>
        </w:tc>
        <w:tc>
          <w:tcPr>
            <w:tcW w:w="31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4EC6BFE">
            <w:pPr>
              <w:pStyle w:val="13"/>
              <w:spacing w:before="209" w:line="361" w:lineRule="auto"/>
              <w:ind w:left="124" w:right="87" w:hanging="4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读课文《一只窝囊的大老虎》，梳理事情的起因、经过、结果，照样子，填一填。</w:t>
            </w:r>
          </w:p>
          <w:p w14:paraId="01341FD6">
            <w:pPr>
              <w:pStyle w:val="13"/>
              <w:spacing w:before="209" w:line="361" w:lineRule="auto"/>
              <w:ind w:left="124" w:right="87" w:hanging="4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drawing>
                <wp:inline distT="0" distB="0" distL="114300" distR="114300">
                  <wp:extent cx="2157095" cy="2216785"/>
                  <wp:effectExtent l="0" t="0" r="1905" b="5715"/>
                  <wp:docPr id="100008" name="图片 10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8" name="图片 10000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095" cy="221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9E191EB">
            <w:pPr>
              <w:spacing w:line="382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5C15DFC2">
            <w:pPr>
              <w:spacing w:line="953" w:lineRule="exact"/>
              <w:ind w:firstLine="89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13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6793451">
            <w:pPr>
              <w:pStyle w:val="13"/>
              <w:spacing w:before="225" w:line="221" w:lineRule="auto"/>
              <w:ind w:left="117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第一题旨在引导学生结合表格理解文章内容，梳理课文的起因、经过、结果。训练学生概括文章的能力 。通过本题也能很好的了解学生在家的预习情况 。</w:t>
            </w:r>
          </w:p>
          <w:p w14:paraId="672ADB77">
            <w:pPr>
              <w:pStyle w:val="13"/>
              <w:spacing w:before="225" w:line="221" w:lineRule="auto"/>
              <w:ind w:left="117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第二题出表格进一步体会作者的心情变化。通过找到关键词梳理文章内容。</w:t>
            </w:r>
          </w:p>
        </w:tc>
        <w:tc>
          <w:tcPr>
            <w:tcW w:w="34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7BFB64A">
            <w:pPr>
              <w:spacing w:line="246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00DF095E">
            <w:pPr>
              <w:spacing w:line="247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42926EA">
            <w:pPr>
              <w:spacing w:line="247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6D601D93">
            <w:pPr>
              <w:spacing w:line="247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359CC8FF">
            <w:pPr>
              <w:spacing w:line="247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78DC2D69">
            <w:pPr>
              <w:spacing w:line="247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C3B33FB">
            <w:pPr>
              <w:spacing w:line="247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61F1B412">
            <w:pPr>
              <w:spacing w:line="247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5514E014">
            <w:pPr>
              <w:spacing w:line="247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45A1F6A7">
            <w:pPr>
              <w:spacing w:line="247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2163A10">
            <w:pPr>
              <w:spacing w:line="247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05119873">
            <w:pPr>
              <w:spacing w:line="247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8F00653">
            <w:pPr>
              <w:spacing w:line="247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703FEC91">
            <w:pPr>
              <w:spacing w:line="247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6E53521">
            <w:pPr>
              <w:spacing w:line="247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0ED5FB8">
            <w:pPr>
              <w:spacing w:line="247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731C2C46">
            <w:pPr>
              <w:spacing w:line="247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5C8AA0A5">
            <w:pPr>
              <w:spacing w:line="247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7EE1E25C">
            <w:pPr>
              <w:spacing w:line="247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687BB107">
            <w:pPr>
              <w:spacing w:line="247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7FF04119">
            <w:pPr>
              <w:spacing w:line="247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78B4E23B">
            <w:pPr>
              <w:spacing w:line="247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5036DBE5">
            <w:pPr>
              <w:spacing w:line="247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0F2B67FE">
            <w:pPr>
              <w:pStyle w:val="13"/>
              <w:spacing w:before="91" w:line="356" w:lineRule="auto"/>
              <w:ind w:left="120" w:right="107" w:firstLine="19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15"/>
                <w:sz w:val="28"/>
                <w:szCs w:val="28"/>
              </w:rPr>
              <w:t>10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87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-15"/>
                <w:sz w:val="28"/>
                <w:szCs w:val="28"/>
              </w:rPr>
              <w:t>分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 xml:space="preserve"> 钟</w:t>
            </w:r>
          </w:p>
        </w:tc>
      </w:tr>
      <w:tr w14:paraId="2932CBB6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35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65F4485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16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35E4542">
            <w:pPr>
              <w:spacing w:line="283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4A9A043F">
            <w:pPr>
              <w:spacing w:line="283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63FAE91D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课文《一只窝囊的大老虎》描写了“我”丰富的心理变化，展现了有趣的童年生活。读一读，体会“我”的心理是如何变化的，填写下表。</w:t>
            </w:r>
          </w:p>
          <w:tbl>
            <w:tblPr>
              <w:tblStyle w:val="9"/>
              <w:tblW w:w="4759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120" w:type="dxa"/>
                <w:left w:w="120" w:type="dxa"/>
                <w:bottom w:w="120" w:type="dxa"/>
                <w:right w:w="120" w:type="dxa"/>
              </w:tblCellMar>
            </w:tblPr>
            <w:tblGrid>
              <w:gridCol w:w="1495"/>
              <w:gridCol w:w="1080"/>
              <w:gridCol w:w="2184"/>
            </w:tblGrid>
            <w:tr w14:paraId="511E600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rPr>
                <w:trHeight w:val="90" w:hRule="atLeast"/>
              </w:trPr>
              <w:tc>
                <w:tcPr>
                  <w:tcW w:w="1535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dotted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 w14:paraId="7FEB755E">
                  <w:pPr>
                    <w:shd w:val="clear" w:color="auto" w:fill="auto"/>
                    <w:spacing w:line="360" w:lineRule="auto"/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  <w:t>事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kern w:val="0"/>
                      <w:sz w:val="28"/>
                      <w:szCs w:val="28"/>
                    </w:rPr>
                    <w:t>  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  <w:t>情</w:t>
                  </w:r>
                </w:p>
              </w:tc>
              <w:tc>
                <w:tcPr>
                  <w:tcW w:w="920" w:type="dxa"/>
                  <w:tcBorders>
                    <w:top w:val="single" w:color="000000" w:sz="6" w:space="0"/>
                    <w:left w:val="dotted" w:color="000000" w:sz="6" w:space="0"/>
                    <w:bottom w:val="single" w:color="000000" w:sz="6" w:space="0"/>
                    <w:right w:val="dotted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 w14:paraId="2F6BAEE6">
                  <w:pPr>
                    <w:shd w:val="clear" w:color="auto" w:fill="auto"/>
                    <w:spacing w:line="360" w:lineRule="auto"/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  <w:t>“我”的心情</w:t>
                  </w:r>
                </w:p>
              </w:tc>
              <w:tc>
                <w:tcPr>
                  <w:tcW w:w="2304" w:type="dxa"/>
                  <w:tcBorders>
                    <w:top w:val="single" w:color="000000" w:sz="6" w:space="0"/>
                    <w:left w:val="dotted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 w14:paraId="1D8D2A86">
                  <w:pPr>
                    <w:shd w:val="clear" w:color="auto" w:fill="auto"/>
                    <w:spacing w:line="360" w:lineRule="auto"/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  <w:t>原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kern w:val="0"/>
                      <w:sz w:val="28"/>
                      <w:szCs w:val="28"/>
                    </w:rPr>
                    <w:t>  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  <w:t>因</w:t>
                  </w:r>
                </w:p>
              </w:tc>
            </w:tr>
            <w:tr w14:paraId="50FBD51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rPr>
                <w:trHeight w:val="90" w:hRule="atLeast"/>
              </w:trPr>
              <w:tc>
                <w:tcPr>
                  <w:tcW w:w="1535" w:type="dxa"/>
                  <w:tcBorders>
                    <w:top w:val="single" w:color="000000" w:sz="6" w:space="0"/>
                    <w:left w:val="single" w:color="000000" w:sz="6" w:space="0"/>
                    <w:bottom w:val="dotted" w:color="000000" w:sz="6" w:space="0"/>
                    <w:right w:val="dotted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 w14:paraId="7494F7AF">
                  <w:pPr>
                    <w:shd w:val="clear" w:color="auto" w:fill="auto"/>
                    <w:spacing w:line="360" w:lineRule="auto"/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</w:p>
              </w:tc>
              <w:tc>
                <w:tcPr>
                  <w:tcW w:w="920" w:type="dxa"/>
                  <w:tcBorders>
                    <w:top w:val="single" w:color="000000" w:sz="6" w:space="0"/>
                    <w:left w:val="dotted" w:color="000000" w:sz="6" w:space="0"/>
                    <w:bottom w:val="dotted" w:color="000000" w:sz="6" w:space="0"/>
                    <w:right w:val="dotted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 w14:paraId="733CE63A">
                  <w:pPr>
                    <w:shd w:val="clear" w:color="auto" w:fill="auto"/>
                    <w:spacing w:line="360" w:lineRule="auto"/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</w:p>
              </w:tc>
              <w:tc>
                <w:tcPr>
                  <w:tcW w:w="2304" w:type="dxa"/>
                  <w:tcBorders>
                    <w:top w:val="single" w:color="000000" w:sz="6" w:space="0"/>
                    <w:left w:val="dotted" w:color="000000" w:sz="6" w:space="0"/>
                    <w:bottom w:val="dotted" w:color="000000" w:sz="6" w:space="0"/>
                    <w:right w:val="single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 w14:paraId="7EB35831">
                  <w:pPr>
                    <w:shd w:val="clear" w:color="auto" w:fill="auto"/>
                    <w:spacing w:line="360" w:lineRule="auto"/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  <w:t>想在台上露脸，得到大家的掌声</w:t>
                  </w:r>
                </w:p>
              </w:tc>
            </w:tr>
            <w:tr w14:paraId="6B948CD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rPr>
                <w:trHeight w:val="90" w:hRule="atLeast"/>
              </w:trPr>
              <w:tc>
                <w:tcPr>
                  <w:tcW w:w="1535" w:type="dxa"/>
                  <w:tcBorders>
                    <w:top w:val="dotted" w:color="000000" w:sz="6" w:space="0"/>
                    <w:left w:val="single" w:color="000000" w:sz="6" w:space="0"/>
                    <w:bottom w:val="dotted" w:color="000000" w:sz="6" w:space="0"/>
                    <w:right w:val="dotted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 w14:paraId="62374FD4">
                  <w:pPr>
                    <w:shd w:val="clear" w:color="auto" w:fill="auto"/>
                    <w:spacing w:line="360" w:lineRule="auto"/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</w:p>
              </w:tc>
              <w:tc>
                <w:tcPr>
                  <w:tcW w:w="920" w:type="dxa"/>
                  <w:tcBorders>
                    <w:top w:val="dotted" w:color="000000" w:sz="6" w:space="0"/>
                    <w:left w:val="dotted" w:color="000000" w:sz="6" w:space="0"/>
                    <w:bottom w:val="dotted" w:color="000000" w:sz="6" w:space="0"/>
                    <w:right w:val="dotted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 w14:paraId="312A26CA">
                  <w:pPr>
                    <w:shd w:val="clear" w:color="auto" w:fill="auto"/>
                    <w:spacing w:line="360" w:lineRule="auto"/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  <w:t>有些担心</w:t>
                  </w:r>
                </w:p>
              </w:tc>
              <w:tc>
                <w:tcPr>
                  <w:tcW w:w="2304" w:type="dxa"/>
                  <w:tcBorders>
                    <w:top w:val="dotted" w:color="000000" w:sz="6" w:space="0"/>
                    <w:left w:val="dotted" w:color="000000" w:sz="6" w:space="0"/>
                    <w:bottom w:val="dotted" w:color="000000" w:sz="6" w:space="0"/>
                    <w:right w:val="single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 w14:paraId="67C04110">
                  <w:pPr>
                    <w:shd w:val="clear" w:color="auto" w:fill="auto"/>
                    <w:spacing w:line="360" w:lineRule="auto"/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</w:p>
              </w:tc>
            </w:tr>
            <w:tr w14:paraId="55F9F40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rPr>
                <w:trHeight w:val="90" w:hRule="atLeast"/>
              </w:trPr>
              <w:tc>
                <w:tcPr>
                  <w:tcW w:w="1535" w:type="dxa"/>
                  <w:tcBorders>
                    <w:top w:val="dotted" w:color="000000" w:sz="6" w:space="0"/>
                    <w:left w:val="single" w:color="000000" w:sz="6" w:space="0"/>
                    <w:bottom w:val="single" w:color="000000" w:sz="6" w:space="0"/>
                    <w:right w:val="dotted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 w14:paraId="2BD05AD8">
                  <w:pPr>
                    <w:shd w:val="clear" w:color="auto" w:fill="auto"/>
                    <w:spacing w:line="360" w:lineRule="auto"/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  <w:t>“我”在台上正式演出</w:t>
                  </w:r>
                </w:p>
              </w:tc>
              <w:tc>
                <w:tcPr>
                  <w:tcW w:w="920" w:type="dxa"/>
                  <w:tcBorders>
                    <w:top w:val="dotted" w:color="000000" w:sz="6" w:space="0"/>
                    <w:left w:val="dotted" w:color="000000" w:sz="6" w:space="0"/>
                    <w:bottom w:val="single" w:color="000000" w:sz="6" w:space="0"/>
                    <w:right w:val="dotted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 w14:paraId="2DAA9688">
                  <w:pPr>
                    <w:shd w:val="clear" w:color="auto" w:fill="auto"/>
                    <w:spacing w:line="360" w:lineRule="auto"/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</w:p>
              </w:tc>
              <w:tc>
                <w:tcPr>
                  <w:tcW w:w="2304" w:type="dxa"/>
                  <w:tcBorders>
                    <w:top w:val="dotted" w:color="000000" w:sz="6" w:space="0"/>
                    <w:left w:val="dotted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 w14:paraId="5E6D3D05">
                  <w:pPr>
                    <w:shd w:val="clear" w:color="auto" w:fill="auto"/>
                    <w:spacing w:line="360" w:lineRule="auto"/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</w:p>
              </w:tc>
            </w:tr>
          </w:tbl>
          <w:p w14:paraId="52E58FC4">
            <w:pPr>
              <w:spacing w:before="173" w:line="205" w:lineRule="auto"/>
              <w:ind w:left="633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13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F22B895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DA19141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</w:tr>
      <w:tr w14:paraId="551E131D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35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955BBE9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1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5C30370">
            <w:pPr>
              <w:spacing w:before="61" w:line="585" w:lineRule="exact"/>
              <w:ind w:firstLine="414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F8912BB">
            <w:pPr>
              <w:spacing w:before="53" w:line="612" w:lineRule="exact"/>
              <w:ind w:firstLine="685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13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CCEF9A1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82B64F1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</w:tr>
      <w:tr w14:paraId="6F5CD6D5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35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891F419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16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24E3204">
            <w:pPr>
              <w:pStyle w:val="13"/>
              <w:spacing w:before="96" w:line="216" w:lineRule="auto"/>
              <w:ind w:left="515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 xml:space="preserve">              </w:t>
            </w:r>
          </w:p>
        </w:tc>
        <w:tc>
          <w:tcPr>
            <w:tcW w:w="113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B770461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69D4C1C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</w:tr>
      <w:tr w14:paraId="1AA13D61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35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AA200D5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1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CF5157F">
            <w:pPr>
              <w:spacing w:before="109" w:line="715" w:lineRule="exact"/>
              <w:ind w:firstLine="248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1E61970">
            <w:pPr>
              <w:spacing w:before="138" w:line="643" w:lineRule="exact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13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ACDD7A3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99E9A7D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</w:tr>
    </w:tbl>
    <w:p w14:paraId="3B7145CB">
      <w:pPr>
        <w:spacing w:before="226" w:line="320" w:lineRule="auto"/>
        <w:ind w:right="1799"/>
        <w:rPr>
          <w:rFonts w:ascii="仿宋" w:hAnsi="仿宋" w:eastAsia="仿宋" w:cs="仿宋"/>
          <w:spacing w:val="-1"/>
          <w:sz w:val="28"/>
          <w:szCs w:val="28"/>
        </w:rPr>
      </w:pPr>
    </w:p>
    <w:tbl>
      <w:tblPr>
        <w:tblStyle w:val="14"/>
        <w:tblW w:w="5004" w:type="pct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94"/>
        <w:gridCol w:w="4988"/>
        <w:gridCol w:w="2425"/>
        <w:gridCol w:w="640"/>
      </w:tblGrid>
      <w:tr w14:paraId="24908C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000" w:type="pct"/>
            <w:gridSpan w:val="4"/>
            <w:tcBorders>
              <w:right w:val="single" w:color="000000" w:sz="4" w:space="0"/>
            </w:tcBorders>
            <w:vAlign w:val="top"/>
          </w:tcPr>
          <w:p w14:paraId="53FDCEB1">
            <w:pPr>
              <w:pStyle w:val="13"/>
              <w:spacing w:before="213" w:line="220" w:lineRule="auto"/>
              <w:ind w:firstLine="1680" w:firstLineChars="600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46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46"/>
                <w:sz w:val="28"/>
                <w:szCs w:val="28"/>
                <w:lang w:val="en-US" w:eastAsia="zh-CN"/>
              </w:rPr>
              <w:t>9一只窝囊的大老虎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(第二课时）</w:t>
            </w:r>
          </w:p>
        </w:tc>
      </w:tr>
      <w:tr w14:paraId="529EB2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397" w:type="pct"/>
            <w:vAlign w:val="top"/>
          </w:tcPr>
          <w:p w14:paraId="282B4D87">
            <w:pPr>
              <w:pStyle w:val="13"/>
              <w:spacing w:before="208" w:line="299" w:lineRule="auto"/>
              <w:ind w:left="118" w:right="173" w:firstLine="1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6"/>
                <w:sz w:val="28"/>
                <w:szCs w:val="28"/>
              </w:rPr>
              <w:t>作业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-5"/>
                <w:sz w:val="28"/>
                <w:szCs w:val="28"/>
              </w:rPr>
              <w:t>层次</w:t>
            </w:r>
          </w:p>
        </w:tc>
        <w:tc>
          <w:tcPr>
            <w:tcW w:w="2851" w:type="pct"/>
            <w:vAlign w:val="top"/>
          </w:tcPr>
          <w:p w14:paraId="3B26427C">
            <w:pPr>
              <w:spacing w:line="395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49F6E7E5">
            <w:pPr>
              <w:pStyle w:val="13"/>
              <w:spacing w:before="91" w:line="220" w:lineRule="auto"/>
              <w:ind w:left="1743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3"/>
                <w:sz w:val="28"/>
                <w:szCs w:val="28"/>
              </w:rPr>
              <w:t>作业内容</w:t>
            </w:r>
          </w:p>
        </w:tc>
        <w:tc>
          <w:tcPr>
            <w:tcW w:w="1386" w:type="pct"/>
            <w:vAlign w:val="top"/>
          </w:tcPr>
          <w:p w14:paraId="5DAFE8C9">
            <w:pPr>
              <w:pStyle w:val="13"/>
              <w:spacing w:before="208" w:line="299" w:lineRule="auto"/>
              <w:ind w:left="662" w:right="621" w:firstLine="134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3"/>
                <w:sz w:val="28"/>
                <w:szCs w:val="28"/>
              </w:rPr>
              <w:t>作业分析与设计意图</w:t>
            </w:r>
          </w:p>
        </w:tc>
        <w:tc>
          <w:tcPr>
            <w:tcW w:w="364" w:type="pct"/>
            <w:vAlign w:val="top"/>
          </w:tcPr>
          <w:p w14:paraId="2DC16E3E">
            <w:pPr>
              <w:spacing w:line="396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433B8E62">
            <w:pPr>
              <w:pStyle w:val="13"/>
              <w:spacing w:before="91" w:line="222" w:lineRule="auto"/>
              <w:ind w:left="139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12"/>
                <w:sz w:val="28"/>
                <w:szCs w:val="28"/>
              </w:rPr>
              <w:t>时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11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-12"/>
                <w:sz w:val="28"/>
                <w:szCs w:val="28"/>
              </w:rPr>
              <w:t>长</w:t>
            </w:r>
          </w:p>
        </w:tc>
      </w:tr>
      <w:tr w14:paraId="441745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397" w:type="pct"/>
            <w:vMerge w:val="restart"/>
            <w:tcBorders>
              <w:bottom w:val="single" w:color="auto" w:sz="4" w:space="0"/>
            </w:tcBorders>
            <w:vAlign w:val="top"/>
          </w:tcPr>
          <w:p w14:paraId="42A06EB4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219D698A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EF617B3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42416EA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0F936047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43194CDF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4CA59F49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F5FF4CD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36642421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793146B7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2F5F2DC6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2ED37929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383A9F24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A096438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53227606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7AFB5D06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7F841A08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582434F1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5C32D9E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012EA591">
            <w:pPr>
              <w:pStyle w:val="13"/>
              <w:spacing w:before="91" w:line="357" w:lineRule="auto"/>
              <w:ind w:left="119" w:right="106" w:hanging="1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29"/>
                <w:sz w:val="28"/>
                <w:szCs w:val="28"/>
              </w:rPr>
              <w:t>基础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-6"/>
                <w:sz w:val="28"/>
                <w:szCs w:val="28"/>
              </w:rPr>
              <w:t>作业</w:t>
            </w:r>
          </w:p>
        </w:tc>
        <w:tc>
          <w:tcPr>
            <w:tcW w:w="2851" w:type="pct"/>
            <w:tcBorders>
              <w:bottom w:val="single" w:color="auto" w:sz="4" w:space="0"/>
            </w:tcBorders>
            <w:vAlign w:val="top"/>
          </w:tcPr>
          <w:p w14:paraId="1DAC8C39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读了课文片段，小朋友们对“我”演大老虎的环节非常感兴趣，纷纷讨论起来，你也加入其中吧！</w:t>
            </w:r>
          </w:p>
          <w:p w14:paraId="18B64631">
            <w:pPr>
              <w:pStyle w:val="13"/>
              <w:spacing w:before="209" w:line="220" w:lineRule="auto"/>
              <w:ind w:left="133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drawing>
                <wp:inline distT="0" distB="0" distL="114300" distR="114300">
                  <wp:extent cx="2467610" cy="1755775"/>
                  <wp:effectExtent l="0" t="0" r="8890" b="9525"/>
                  <wp:docPr id="100009" name="图片 10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图片 10000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61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pct"/>
            <w:vMerge w:val="restart"/>
            <w:tcBorders>
              <w:bottom w:val="single" w:color="auto" w:sz="4" w:space="0"/>
            </w:tcBorders>
            <w:vAlign w:val="top"/>
          </w:tcPr>
          <w:p w14:paraId="0DC6FDAF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7168277A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185CBBB">
            <w:pPr>
              <w:spacing w:line="242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61476AA4">
            <w:pPr>
              <w:spacing w:line="242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72F38058">
            <w:pPr>
              <w:spacing w:line="242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576FB29C">
            <w:pPr>
              <w:spacing w:line="242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983BCF6">
            <w:pPr>
              <w:spacing w:line="242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5DF01494">
            <w:pPr>
              <w:spacing w:line="242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062C7EBE">
            <w:pPr>
              <w:spacing w:line="242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  <w:t>本题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旨在训练学生阅读能力，通过两课的学习 同学们已经掌握了做批注的角度和做批注的方法，通过课文片段进一步了解学生做批注的情况。其中结合生活经验做批注是对学生能力的考察。</w:t>
            </w:r>
          </w:p>
          <w:p w14:paraId="58B22170">
            <w:pPr>
              <w:spacing w:line="242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25478C58">
            <w:pPr>
              <w:spacing w:line="242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342EC3C8">
            <w:pPr>
              <w:spacing w:line="242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52CFF8D5">
            <w:pPr>
              <w:pStyle w:val="13"/>
              <w:spacing w:before="91" w:line="365" w:lineRule="auto"/>
              <w:ind w:left="126" w:right="93" w:firstLine="139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pct"/>
            <w:vMerge w:val="restart"/>
            <w:tcBorders>
              <w:bottom w:val="single" w:color="auto" w:sz="4" w:space="0"/>
            </w:tcBorders>
            <w:vAlign w:val="top"/>
          </w:tcPr>
          <w:p w14:paraId="2E963E4C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61E2EC3B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267330FE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076C57D4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4D97B297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C0C9999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20AC51BB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08BE6BF0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A598BBB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77A8ACAB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45CA992B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749B465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552645BB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01FE99FB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4D898A7F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28A8964A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764EFC05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113ADFA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3CD84A56">
            <w:pPr>
              <w:spacing w:line="241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3215A203">
            <w:pPr>
              <w:pStyle w:val="13"/>
              <w:spacing w:before="91" w:line="358" w:lineRule="auto"/>
              <w:ind w:left="127" w:right="105" w:firstLine="19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15"/>
                <w:sz w:val="28"/>
                <w:szCs w:val="28"/>
              </w:rPr>
              <w:t>10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90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-15"/>
                <w:sz w:val="28"/>
                <w:szCs w:val="28"/>
              </w:rPr>
              <w:t>分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 xml:space="preserve"> 钟</w:t>
            </w:r>
          </w:p>
        </w:tc>
      </w:tr>
      <w:tr w14:paraId="46F8A2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397" w:type="pct"/>
            <w:vMerge w:val="continue"/>
            <w:tcBorders>
              <w:top w:val="single" w:color="auto" w:sz="4" w:space="0"/>
              <w:bottom w:val="nil"/>
            </w:tcBorders>
            <w:vAlign w:val="top"/>
          </w:tcPr>
          <w:p w14:paraId="114F554D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851" w:type="pct"/>
            <w:tcBorders>
              <w:top w:val="single" w:color="auto" w:sz="4" w:space="0"/>
              <w:bottom w:val="nil"/>
            </w:tcBorders>
            <w:vAlign w:val="top"/>
          </w:tcPr>
          <w:p w14:paraId="43F43B0F">
            <w:pPr>
              <w:spacing w:before="132" w:line="38" w:lineRule="exact"/>
              <w:ind w:firstLine="291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7DEBC094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请仿照侧栏中的批注，给画横线的句子作批注。</w:t>
            </w:r>
          </w:p>
          <w:p w14:paraId="15245ADD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联系生活经验，你觉得这场戏“砸锅”请仿照侧栏中的批注，给画横线的句子作批注。</w:t>
            </w:r>
          </w:p>
          <w:p w14:paraId="2E380D52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了吗？说说你的理由。</w:t>
            </w:r>
          </w:p>
          <w:p w14:paraId="2DEEDE9D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_______________________________</w:t>
            </w:r>
          </w:p>
          <w:p w14:paraId="56B040D2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46D408C8">
            <w:pPr>
              <w:spacing w:before="142" w:line="38" w:lineRule="exact"/>
              <w:ind w:firstLine="204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386" w:type="pct"/>
            <w:vMerge w:val="continue"/>
            <w:tcBorders>
              <w:top w:val="single" w:color="auto" w:sz="4" w:space="0"/>
              <w:bottom w:val="nil"/>
            </w:tcBorders>
            <w:vAlign w:val="top"/>
          </w:tcPr>
          <w:p w14:paraId="09CC494E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pct"/>
            <w:vMerge w:val="continue"/>
            <w:tcBorders>
              <w:top w:val="single" w:color="auto" w:sz="4" w:space="0"/>
              <w:bottom w:val="nil"/>
            </w:tcBorders>
            <w:vAlign w:val="top"/>
          </w:tcPr>
          <w:p w14:paraId="7231F811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</w:tr>
      <w:tr w14:paraId="6CBE95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397" w:type="pct"/>
            <w:vMerge w:val="continue"/>
            <w:tcBorders>
              <w:top w:val="nil"/>
            </w:tcBorders>
            <w:vAlign w:val="top"/>
          </w:tcPr>
          <w:p w14:paraId="010A127D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851" w:type="pct"/>
            <w:tcBorders>
              <w:top w:val="nil"/>
            </w:tcBorders>
            <w:vAlign w:val="top"/>
          </w:tcPr>
          <w:p w14:paraId="552E3CB6">
            <w:pPr>
              <w:pStyle w:val="13"/>
              <w:tabs>
                <w:tab w:val="left" w:pos="825"/>
              </w:tabs>
              <w:spacing w:before="220" w:line="295" w:lineRule="auto"/>
              <w:ind w:right="93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eastAsia="zh-CN"/>
              </w:rPr>
            </w:pPr>
          </w:p>
        </w:tc>
        <w:tc>
          <w:tcPr>
            <w:tcW w:w="1386" w:type="pct"/>
            <w:vMerge w:val="continue"/>
            <w:tcBorders>
              <w:top w:val="nil"/>
            </w:tcBorders>
            <w:vAlign w:val="top"/>
          </w:tcPr>
          <w:p w14:paraId="10A5F398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pct"/>
            <w:vMerge w:val="continue"/>
            <w:tcBorders>
              <w:top w:val="nil"/>
            </w:tcBorders>
            <w:vAlign w:val="top"/>
          </w:tcPr>
          <w:p w14:paraId="33D68A5D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</w:tr>
      <w:tr w14:paraId="293970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397" w:type="pct"/>
            <w:vAlign w:val="top"/>
          </w:tcPr>
          <w:p w14:paraId="79CDB4BC">
            <w:pPr>
              <w:spacing w:line="398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0AD56386">
            <w:pPr>
              <w:pStyle w:val="13"/>
              <w:spacing w:before="91" w:line="356" w:lineRule="auto"/>
              <w:ind w:left="119" w:right="106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28"/>
                <w:sz w:val="28"/>
                <w:szCs w:val="28"/>
              </w:rPr>
              <w:t>提升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-6"/>
                <w:sz w:val="28"/>
                <w:szCs w:val="28"/>
              </w:rPr>
              <w:t>作业</w:t>
            </w:r>
          </w:p>
        </w:tc>
        <w:tc>
          <w:tcPr>
            <w:tcW w:w="2851" w:type="pct"/>
            <w:vAlign w:val="top"/>
          </w:tcPr>
          <w:p w14:paraId="76D3B58A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排练时的情形，“我”记忆深刻，而表演时“到底怎么演完的，我一点儿也记不起来”。你有过类似的经历吗？写下来和同学交流。</w:t>
            </w:r>
          </w:p>
          <w:p w14:paraId="60C98FD0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_______________________</w:t>
            </w:r>
          </w:p>
          <w:p w14:paraId="16A29E7E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302E8F59">
            <w:pPr>
              <w:pStyle w:val="13"/>
              <w:spacing w:before="212" w:line="324" w:lineRule="auto"/>
              <w:ind w:left="115" w:right="95" w:firstLine="18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386" w:type="pct"/>
            <w:vAlign w:val="top"/>
          </w:tcPr>
          <w:p w14:paraId="697B745C">
            <w:pPr>
              <w:pStyle w:val="13"/>
              <w:spacing w:before="212" w:line="324" w:lineRule="auto"/>
              <w:ind w:left="127" w:right="93" w:firstLine="422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引导学生结合自身情况做批注 既锻炼了学生的思维能力又锻炼了学生的语言表达能力 。</w:t>
            </w:r>
          </w:p>
        </w:tc>
        <w:tc>
          <w:tcPr>
            <w:tcW w:w="364" w:type="pct"/>
            <w:vAlign w:val="top"/>
          </w:tcPr>
          <w:p w14:paraId="3C2055C5">
            <w:pPr>
              <w:spacing w:line="400" w:lineRule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4E94F385">
            <w:pPr>
              <w:pStyle w:val="13"/>
              <w:spacing w:before="91" w:line="356" w:lineRule="auto"/>
              <w:ind w:left="127" w:right="105" w:firstLine="19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15"/>
                <w:sz w:val="28"/>
                <w:szCs w:val="28"/>
              </w:rPr>
              <w:t>10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90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-15"/>
                <w:sz w:val="28"/>
                <w:szCs w:val="28"/>
              </w:rPr>
              <w:t>分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 xml:space="preserve"> 钟</w:t>
            </w:r>
          </w:p>
        </w:tc>
      </w:tr>
    </w:tbl>
    <w:p w14:paraId="6CE89A71">
      <w:pPr>
        <w:spacing w:before="226" w:line="320" w:lineRule="auto"/>
        <w:ind w:left="1817" w:right="1799" w:firstLine="560"/>
        <w:rPr>
          <w:rFonts w:ascii="仿宋" w:hAnsi="仿宋" w:eastAsia="仿宋" w:cs="仿宋"/>
          <w:spacing w:val="-1"/>
          <w:sz w:val="28"/>
          <w:szCs w:val="28"/>
        </w:rPr>
      </w:pPr>
    </w:p>
    <w:tbl>
      <w:tblPr>
        <w:tblStyle w:val="14"/>
        <w:tblW w:w="5003" w:type="pct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28"/>
        <w:gridCol w:w="2420"/>
        <w:gridCol w:w="2420"/>
        <w:gridCol w:w="2668"/>
        <w:gridCol w:w="607"/>
      </w:tblGrid>
      <w:tr w14:paraId="024B2B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000" w:type="pct"/>
            <w:gridSpan w:val="5"/>
            <w:tcBorders>
              <w:bottom w:val="single" w:color="000000" w:sz="4" w:space="0"/>
            </w:tcBorders>
            <w:vAlign w:val="top"/>
          </w:tcPr>
          <w:p w14:paraId="3F4033E1">
            <w:pPr>
              <w:pStyle w:val="13"/>
              <w:spacing w:before="277" w:line="220" w:lineRule="auto"/>
              <w:ind w:left="3226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45"/>
                <w:sz w:val="28"/>
                <w:szCs w:val="28"/>
                <w:lang w:val="en-US" w:eastAsia="zh-CN"/>
              </w:rPr>
              <w:t>20陀螺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（第一课时）</w:t>
            </w:r>
          </w:p>
        </w:tc>
      </w:tr>
      <w:tr w14:paraId="6F9BA7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359" w:type="pct"/>
            <w:tcBorders>
              <w:top w:val="single" w:color="000000" w:sz="4" w:space="0"/>
              <w:bottom w:val="single" w:color="000000" w:sz="4" w:space="0"/>
            </w:tcBorders>
            <w:vAlign w:val="top"/>
          </w:tcPr>
          <w:p w14:paraId="2394DC7C">
            <w:pPr>
              <w:spacing w:line="391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5241DC45">
            <w:pPr>
              <w:pStyle w:val="13"/>
              <w:spacing w:before="91" w:line="357" w:lineRule="auto"/>
              <w:ind w:left="118" w:right="147" w:firstLine="1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6"/>
                <w:sz w:val="28"/>
                <w:szCs w:val="28"/>
              </w:rPr>
              <w:t>作业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5"/>
                <w:sz w:val="28"/>
                <w:szCs w:val="28"/>
              </w:rPr>
              <w:t>层次</w:t>
            </w:r>
          </w:p>
        </w:tc>
        <w:tc>
          <w:tcPr>
            <w:tcW w:w="2768" w:type="pct"/>
            <w:gridSpan w:val="2"/>
            <w:tcBorders>
              <w:top w:val="single" w:color="000000" w:sz="4" w:space="0"/>
              <w:bottom w:val="single" w:color="000000" w:sz="4" w:space="0"/>
            </w:tcBorders>
            <w:vAlign w:val="top"/>
          </w:tcPr>
          <w:p w14:paraId="13C1A6F6">
            <w:pPr>
              <w:spacing w:line="335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410AB2F3">
            <w:pPr>
              <w:spacing w:line="335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6EFEAFD4">
            <w:pPr>
              <w:pStyle w:val="13"/>
              <w:spacing w:before="91" w:line="220" w:lineRule="auto"/>
              <w:ind w:left="1731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drawing>
                <wp:anchor distT="0" distB="0" distL="0" distR="0" simplePos="0" relativeHeight="251674624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675640</wp:posOffset>
                  </wp:positionV>
                  <wp:extent cx="2578735" cy="1139825"/>
                  <wp:effectExtent l="0" t="0" r="12065" b="3175"/>
                  <wp:wrapNone/>
                  <wp:docPr id="188" name="IM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 18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735" cy="113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pacing w:val="-3"/>
                <w:sz w:val="28"/>
                <w:szCs w:val="28"/>
              </w:rPr>
              <w:t>作业内容</w:t>
            </w:r>
          </w:p>
        </w:tc>
        <w:tc>
          <w:tcPr>
            <w:tcW w:w="1526" w:type="pct"/>
            <w:tcBorders>
              <w:top w:val="single" w:color="000000" w:sz="4" w:space="0"/>
              <w:bottom w:val="single" w:color="000000" w:sz="4" w:space="0"/>
            </w:tcBorders>
            <w:vAlign w:val="top"/>
          </w:tcPr>
          <w:p w14:paraId="3D888ED5">
            <w:pPr>
              <w:spacing w:line="390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131F9CD0">
            <w:pPr>
              <w:pStyle w:val="13"/>
              <w:spacing w:before="91" w:line="358" w:lineRule="auto"/>
              <w:ind w:left="660" w:right="640" w:firstLine="137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3"/>
                <w:sz w:val="28"/>
                <w:szCs w:val="28"/>
              </w:rPr>
              <w:t>作业分析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  </w:t>
            </w:r>
            <w:r>
              <w:rPr>
                <w:rFonts w:hint="eastAsia" w:ascii="仿宋" w:hAnsi="仿宋" w:eastAsia="仿宋" w:cs="仿宋"/>
                <w:spacing w:val="-3"/>
                <w:sz w:val="28"/>
                <w:szCs w:val="28"/>
              </w:rPr>
              <w:t>与设计意图</w:t>
            </w:r>
          </w:p>
        </w:tc>
        <w:tc>
          <w:tcPr>
            <w:tcW w:w="346" w:type="pct"/>
            <w:tcBorders>
              <w:top w:val="single" w:color="000000" w:sz="4" w:space="0"/>
              <w:bottom w:val="single" w:color="000000" w:sz="4" w:space="0"/>
            </w:tcBorders>
            <w:vAlign w:val="top"/>
          </w:tcPr>
          <w:p w14:paraId="506D02FF">
            <w:pPr>
              <w:spacing w:line="335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0F4DBBEA">
            <w:pPr>
              <w:spacing w:line="335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790DFF67">
            <w:pPr>
              <w:pStyle w:val="13"/>
              <w:spacing w:before="91" w:line="222" w:lineRule="auto"/>
              <w:ind w:left="132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12"/>
                <w:sz w:val="28"/>
                <w:szCs w:val="28"/>
              </w:rPr>
              <w:t>时</w:t>
            </w:r>
            <w:r>
              <w:rPr>
                <w:rFonts w:hint="eastAsia" w:ascii="仿宋" w:hAnsi="仿宋" w:eastAsia="仿宋" w:cs="仿宋"/>
                <w:spacing w:val="11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12"/>
                <w:sz w:val="28"/>
                <w:szCs w:val="28"/>
              </w:rPr>
              <w:t>长</w:t>
            </w:r>
          </w:p>
        </w:tc>
      </w:tr>
      <w:tr w14:paraId="11D56A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359" w:type="pct"/>
            <w:vMerge w:val="restart"/>
            <w:tcBorders>
              <w:top w:val="single" w:color="000000" w:sz="4" w:space="0"/>
              <w:bottom w:val="nil"/>
            </w:tcBorders>
            <w:vAlign w:val="top"/>
          </w:tcPr>
          <w:p w14:paraId="1C1C5ED3">
            <w:pPr>
              <w:spacing w:line="248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4E4C8962">
            <w:pPr>
              <w:spacing w:line="248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1DB68BF4">
            <w:pPr>
              <w:spacing w:line="248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10ED55DE">
            <w:pPr>
              <w:spacing w:line="248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6F1F075E">
            <w:pPr>
              <w:spacing w:line="248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63FEEF1D">
            <w:pPr>
              <w:spacing w:line="248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15B6C763">
            <w:pPr>
              <w:spacing w:line="248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254B8CD1">
            <w:pPr>
              <w:spacing w:line="249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7CE0E5F1">
            <w:pPr>
              <w:spacing w:line="249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68F93374">
            <w:pPr>
              <w:spacing w:line="249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7A38E892">
            <w:pPr>
              <w:spacing w:line="249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06C81C5C">
            <w:pPr>
              <w:spacing w:line="249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63771891">
            <w:pPr>
              <w:spacing w:line="249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51BEE302">
            <w:pPr>
              <w:spacing w:line="249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17620763">
            <w:pPr>
              <w:spacing w:line="249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0EEAED53">
            <w:pPr>
              <w:pStyle w:val="13"/>
              <w:spacing w:before="91" w:line="356" w:lineRule="auto"/>
              <w:ind w:left="119" w:right="147" w:hanging="1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5"/>
                <w:sz w:val="28"/>
                <w:szCs w:val="28"/>
              </w:rPr>
              <w:t>基础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6"/>
                <w:sz w:val="28"/>
                <w:szCs w:val="28"/>
              </w:rPr>
              <w:t>作业</w:t>
            </w:r>
          </w:p>
        </w:tc>
        <w:tc>
          <w:tcPr>
            <w:tcW w:w="1384" w:type="pct"/>
            <w:tcBorders>
              <w:top w:val="single" w:color="000000" w:sz="4" w:space="0"/>
              <w:bottom w:val="nil"/>
              <w:right w:val="nil"/>
            </w:tcBorders>
            <w:vAlign w:val="top"/>
          </w:tcPr>
          <w:p w14:paraId="16587A09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/>
                <w:bCs w:val="0"/>
                <w:sz w:val="28"/>
                <w:szCs w:val="28"/>
              </w:rPr>
            </w:pPr>
          </w:p>
          <w:p w14:paraId="7EDCE06D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/>
                <w:bCs w:val="0"/>
                <w:sz w:val="28"/>
                <w:szCs w:val="28"/>
              </w:rPr>
            </w:pPr>
          </w:p>
        </w:tc>
        <w:tc>
          <w:tcPr>
            <w:tcW w:w="1384" w:type="pct"/>
            <w:tcBorders>
              <w:top w:val="single" w:color="000000" w:sz="4" w:space="0"/>
              <w:left w:val="nil"/>
              <w:bottom w:val="nil"/>
            </w:tcBorders>
            <w:vAlign w:val="top"/>
          </w:tcPr>
          <w:p w14:paraId="24D22326">
            <w:pPr>
              <w:spacing w:line="382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14967DB9">
            <w:pPr>
              <w:spacing w:line="953" w:lineRule="exact"/>
              <w:ind w:firstLine="89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526" w:type="pct"/>
            <w:vMerge w:val="restart"/>
            <w:tcBorders>
              <w:top w:val="single" w:color="000000" w:sz="4" w:space="0"/>
              <w:bottom w:val="nil"/>
            </w:tcBorders>
            <w:vAlign w:val="top"/>
          </w:tcPr>
          <w:p w14:paraId="74037600">
            <w:pPr>
              <w:spacing w:line="262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5604E3CC">
            <w:pPr>
              <w:spacing w:line="262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5CBDBEE2">
            <w:pPr>
              <w:spacing w:before="26" w:line="258" w:lineRule="auto"/>
              <w:ind w:left="116" w:right="106" w:firstLine="481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6"/>
                <w:sz w:val="28"/>
                <w:szCs w:val="28"/>
              </w:rPr>
              <w:t>这些</w:t>
            </w:r>
            <w:r>
              <w:rPr>
                <w:rFonts w:hint="eastAsia" w:ascii="仿宋" w:hAnsi="仿宋" w:eastAsia="仿宋" w:cs="仿宋"/>
                <w:spacing w:val="5"/>
                <w:sz w:val="28"/>
                <w:szCs w:val="28"/>
              </w:rPr>
              <w:t>题</w:t>
            </w:r>
            <w:r>
              <w:rPr>
                <w:rFonts w:hint="eastAsia" w:ascii="仿宋" w:hAnsi="仿宋" w:eastAsia="仿宋" w:cs="仿宋"/>
                <w:spacing w:val="3"/>
                <w:sz w:val="28"/>
                <w:szCs w:val="28"/>
              </w:rPr>
              <w:t>目属于预学部分，让学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26"/>
                <w:sz w:val="28"/>
                <w:szCs w:val="28"/>
              </w:rPr>
              <w:t>生</w:t>
            </w:r>
            <w:r>
              <w:rPr>
                <w:rFonts w:hint="eastAsia" w:ascii="仿宋" w:hAnsi="仿宋" w:eastAsia="仿宋" w:cs="仿宋"/>
                <w:spacing w:val="21"/>
                <w:sz w:val="28"/>
                <w:szCs w:val="28"/>
              </w:rPr>
              <w:t>在预学的过程中自行解决生字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26"/>
                <w:sz w:val="28"/>
                <w:szCs w:val="28"/>
              </w:rPr>
              <w:t>词</w:t>
            </w:r>
            <w:r>
              <w:rPr>
                <w:rFonts w:hint="eastAsia" w:ascii="仿宋" w:hAnsi="仿宋" w:eastAsia="仿宋" w:cs="仿宋"/>
                <w:spacing w:val="21"/>
                <w:sz w:val="28"/>
                <w:szCs w:val="28"/>
              </w:rPr>
              <w:t>，为自己扫清批注阅读时的障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1"/>
                <w:sz w:val="28"/>
                <w:szCs w:val="28"/>
              </w:rPr>
              <w:t>碍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。</w:t>
            </w:r>
          </w:p>
          <w:p w14:paraId="447FC6BD">
            <w:pPr>
              <w:spacing w:line="262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38AB5E68">
            <w:pPr>
              <w:spacing w:line="262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44C65418">
            <w:pPr>
              <w:spacing w:line="262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38511DFF">
            <w:pPr>
              <w:spacing w:line="262" w:lineRule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14"/>
                <w:sz w:val="28"/>
                <w:szCs w:val="28"/>
              </w:rPr>
              <w:t>通</w:t>
            </w:r>
            <w:r>
              <w:rPr>
                <w:rFonts w:hint="eastAsia" w:ascii="仿宋" w:hAnsi="仿宋" w:eastAsia="仿宋" w:cs="仿宋"/>
                <w:spacing w:val="9"/>
                <w:sz w:val="28"/>
                <w:szCs w:val="28"/>
              </w:rPr>
              <w:t>过抓住文中描写作者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15"/>
                <w:sz w:val="28"/>
                <w:szCs w:val="28"/>
              </w:rPr>
              <w:t>心</w:t>
            </w:r>
            <w:r>
              <w:rPr>
                <w:rFonts w:hint="eastAsia" w:ascii="仿宋" w:hAnsi="仿宋" w:eastAsia="仿宋" w:cs="仿宋"/>
                <w:spacing w:val="9"/>
                <w:sz w:val="28"/>
                <w:szCs w:val="28"/>
              </w:rPr>
              <w:t>情的语句，体会随着事情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15"/>
                <w:sz w:val="28"/>
                <w:szCs w:val="28"/>
              </w:rPr>
              <w:t>的</w:t>
            </w:r>
            <w:r>
              <w:rPr>
                <w:rFonts w:hint="eastAsia" w:ascii="仿宋" w:hAnsi="仿宋" w:eastAsia="仿宋" w:cs="仿宋"/>
                <w:spacing w:val="9"/>
                <w:sz w:val="28"/>
                <w:szCs w:val="28"/>
              </w:rPr>
              <w:t>发展作者的心情也在不断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15"/>
                <w:sz w:val="28"/>
                <w:szCs w:val="28"/>
              </w:rPr>
              <w:t>发</w:t>
            </w:r>
            <w:r>
              <w:rPr>
                <w:rFonts w:hint="eastAsia" w:ascii="仿宋" w:hAnsi="仿宋" w:eastAsia="仿宋" w:cs="仿宋"/>
                <w:spacing w:val="9"/>
                <w:sz w:val="28"/>
                <w:szCs w:val="28"/>
              </w:rPr>
              <w:t>生变化，使本单元的语文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15"/>
                <w:sz w:val="28"/>
                <w:szCs w:val="28"/>
              </w:rPr>
              <w:t>要</w:t>
            </w:r>
            <w:r>
              <w:rPr>
                <w:rFonts w:hint="eastAsia" w:ascii="仿宋" w:hAnsi="仿宋" w:eastAsia="仿宋" w:cs="仿宋"/>
                <w:spacing w:val="9"/>
                <w:sz w:val="28"/>
                <w:szCs w:val="28"/>
              </w:rPr>
              <w:t>素得以落实。学生在梳理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15"/>
                <w:sz w:val="28"/>
                <w:szCs w:val="28"/>
              </w:rPr>
              <w:t>的</w:t>
            </w:r>
            <w:r>
              <w:rPr>
                <w:rFonts w:hint="eastAsia" w:ascii="仿宋" w:hAnsi="仿宋" w:eastAsia="仿宋" w:cs="仿宋"/>
                <w:spacing w:val="9"/>
                <w:sz w:val="28"/>
                <w:szCs w:val="28"/>
              </w:rPr>
              <w:t>过程中，对本节课知识的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13"/>
                <w:sz w:val="28"/>
                <w:szCs w:val="28"/>
              </w:rPr>
              <w:t>学</w:t>
            </w:r>
            <w:r>
              <w:rPr>
                <w:rFonts w:hint="eastAsia" w:ascii="仿宋" w:hAnsi="仿宋" w:eastAsia="仿宋" w:cs="仿宋"/>
                <w:spacing w:val="9"/>
                <w:sz w:val="28"/>
                <w:szCs w:val="28"/>
              </w:rPr>
              <w:t>习有了整体把握，有助于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11"/>
                <w:sz w:val="28"/>
                <w:szCs w:val="28"/>
              </w:rPr>
              <w:t>学</w:t>
            </w:r>
            <w:r>
              <w:rPr>
                <w:rFonts w:hint="eastAsia" w:ascii="仿宋" w:hAnsi="仿宋" w:eastAsia="仿宋" w:cs="仿宋"/>
                <w:spacing w:val="8"/>
                <w:sz w:val="28"/>
                <w:szCs w:val="28"/>
              </w:rPr>
              <w:t>生自主解决课后第二题。</w:t>
            </w:r>
          </w:p>
          <w:p w14:paraId="6A2FCB5D">
            <w:pPr>
              <w:spacing w:line="263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37729C35">
            <w:pPr>
              <w:spacing w:line="263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66672DF0">
            <w:pPr>
              <w:spacing w:line="263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32180DD9">
            <w:pPr>
              <w:pStyle w:val="13"/>
              <w:spacing w:before="91" w:line="220" w:lineRule="auto"/>
              <w:ind w:left="118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346" w:type="pct"/>
            <w:vMerge w:val="restart"/>
            <w:tcBorders>
              <w:top w:val="single" w:color="000000" w:sz="4" w:space="0"/>
              <w:bottom w:val="nil"/>
            </w:tcBorders>
            <w:vAlign w:val="top"/>
          </w:tcPr>
          <w:p w14:paraId="1BEA7E33">
            <w:pPr>
              <w:spacing w:line="246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53BE4B7E">
            <w:pPr>
              <w:spacing w:line="247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35427F22">
            <w:pPr>
              <w:spacing w:line="247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5090C758">
            <w:pPr>
              <w:spacing w:line="247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4743D3B1">
            <w:pPr>
              <w:spacing w:line="247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142EB94D">
            <w:pPr>
              <w:spacing w:line="247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1C033974">
            <w:pPr>
              <w:spacing w:line="247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701A61F6">
            <w:pPr>
              <w:spacing w:line="247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08D050AF">
            <w:pPr>
              <w:spacing w:line="247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02512521">
            <w:pPr>
              <w:spacing w:line="247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150FFBC3">
            <w:pPr>
              <w:spacing w:line="247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3C98746F">
            <w:pPr>
              <w:spacing w:line="247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4EE6B1B7">
            <w:pPr>
              <w:spacing w:line="247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0224F042">
            <w:pPr>
              <w:spacing w:line="247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7E9917D0">
            <w:pPr>
              <w:spacing w:line="247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1BDFD330">
            <w:pPr>
              <w:spacing w:line="247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3B556AF9">
            <w:pPr>
              <w:spacing w:line="247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32FD374F">
            <w:pPr>
              <w:pStyle w:val="13"/>
              <w:spacing w:before="91" w:line="356" w:lineRule="auto"/>
              <w:ind w:left="120" w:right="107" w:firstLine="19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15"/>
                <w:sz w:val="28"/>
                <w:szCs w:val="28"/>
              </w:rPr>
              <w:t>10</w:t>
            </w:r>
            <w:r>
              <w:rPr>
                <w:rFonts w:hint="eastAsia" w:ascii="仿宋" w:hAnsi="仿宋" w:eastAsia="仿宋" w:cs="仿宋"/>
                <w:spacing w:val="87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15"/>
                <w:sz w:val="28"/>
                <w:szCs w:val="28"/>
              </w:rPr>
              <w:t>分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 钟</w:t>
            </w:r>
          </w:p>
        </w:tc>
      </w:tr>
      <w:tr w14:paraId="6862EF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359" w:type="pct"/>
            <w:vMerge w:val="continue"/>
            <w:tcBorders>
              <w:top w:val="nil"/>
              <w:bottom w:val="nil"/>
            </w:tcBorders>
            <w:vAlign w:val="top"/>
          </w:tcPr>
          <w:p w14:paraId="3FC12E2F"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768" w:type="pct"/>
            <w:gridSpan w:val="2"/>
            <w:tcBorders>
              <w:top w:val="nil"/>
              <w:bottom w:val="nil"/>
            </w:tcBorders>
            <w:vAlign w:val="top"/>
          </w:tcPr>
          <w:p w14:paraId="06D61EE0">
            <w:pPr>
              <w:spacing w:before="74" w:line="501" w:lineRule="auto"/>
              <w:ind w:left="595" w:right="46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6"/>
                <w:sz w:val="28"/>
                <w:szCs w:val="28"/>
              </w:rPr>
              <w:t>预学完本课的生字词后，我的预学记录</w:t>
            </w:r>
            <w:r>
              <w:rPr>
                <w:rFonts w:hint="eastAsia" w:ascii="仿宋" w:hAnsi="仿宋" w:eastAsia="仿宋" w:cs="仿宋"/>
                <w:spacing w:val="3"/>
                <w:sz w:val="28"/>
                <w:szCs w:val="28"/>
              </w:rPr>
              <w:t>：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2"/>
                <w:sz w:val="28"/>
                <w:szCs w:val="28"/>
              </w:rPr>
              <w:t>容易读错的词语有：</w:t>
            </w:r>
            <w:r>
              <w:rPr>
                <w:rFonts w:hint="eastAsia" w:ascii="仿宋" w:hAnsi="仿宋" w:eastAsia="仿宋" w:cs="仿宋"/>
                <w:spacing w:val="-2"/>
                <w:sz w:val="28"/>
                <w:szCs w:val="28"/>
                <w:u w:val="single" w:color="auto"/>
              </w:rPr>
              <w:t xml:space="preserve">                    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 w:color="auto"/>
              </w:rPr>
              <w:t xml:space="preserve"> 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11"/>
                <w:sz w:val="28"/>
                <w:szCs w:val="28"/>
              </w:rPr>
              <w:t>容</w:t>
            </w:r>
            <w:r>
              <w:rPr>
                <w:rFonts w:hint="eastAsia" w:ascii="仿宋" w:hAnsi="仿宋" w:eastAsia="仿宋" w:cs="仿宋"/>
                <w:spacing w:val="7"/>
                <w:sz w:val="28"/>
                <w:szCs w:val="28"/>
              </w:rPr>
              <w:t>易写错的词语有：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 w:color="auto"/>
              </w:rPr>
              <w:t xml:space="preserve">                     </w:t>
            </w:r>
          </w:p>
          <w:p w14:paraId="56890FA1">
            <w:pPr>
              <w:spacing w:before="1" w:line="266" w:lineRule="auto"/>
              <w:ind w:left="132" w:firstLine="453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16"/>
                <w:sz w:val="28"/>
                <w:szCs w:val="28"/>
              </w:rPr>
              <w:t>3</w:t>
            </w:r>
            <w:r>
              <w:rPr>
                <w:rFonts w:hint="eastAsia" w:ascii="仿宋" w:hAnsi="仿宋" w:eastAsia="仿宋" w:cs="仿宋"/>
                <w:spacing w:val="13"/>
                <w:sz w:val="28"/>
                <w:szCs w:val="28"/>
              </w:rPr>
              <w:t>.</w:t>
            </w:r>
            <w:r>
              <w:rPr>
                <w:rFonts w:hint="eastAsia" w:ascii="仿宋" w:hAnsi="仿宋" w:eastAsia="仿宋" w:cs="仿宋"/>
                <w:spacing w:val="8"/>
                <w:sz w:val="28"/>
                <w:szCs w:val="28"/>
              </w:rPr>
              <w:t>通过上下文，我能试着理解“重整齐鼓”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5"/>
                <w:sz w:val="28"/>
                <w:szCs w:val="28"/>
              </w:rPr>
              <w:t>的</w:t>
            </w:r>
            <w:r>
              <w:rPr>
                <w:rFonts w:hint="eastAsia" w:ascii="仿宋" w:hAnsi="仿宋" w:eastAsia="仿宋" w:cs="仿宋"/>
                <w:spacing w:val="-4"/>
                <w:sz w:val="28"/>
                <w:szCs w:val="28"/>
              </w:rPr>
              <w:t>意思：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 w:color="auto"/>
              </w:rPr>
              <w:t xml:space="preserve">                                  </w:t>
            </w:r>
          </w:p>
          <w:p w14:paraId="74E9BCCA">
            <w:pPr>
              <w:tabs>
                <w:tab w:val="left" w:pos="5022"/>
              </w:tabs>
              <w:spacing w:before="71" w:line="241" w:lineRule="exact"/>
              <w:ind w:left="102"/>
              <w:rPr>
                <w:rFonts w:hint="eastAsia" w:ascii="仿宋" w:hAnsi="仿宋" w:eastAsia="仿宋" w:cs="仿宋"/>
                <w:b/>
                <w:bCs w:val="0"/>
                <w:sz w:val="28"/>
                <w:szCs w:val="28"/>
              </w:rPr>
            </w:pPr>
          </w:p>
          <w:p w14:paraId="22EDFFB6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</w:rPr>
              <w:t>同学们用自己喜欢的方式整理了“大陀螺”和“鸭蛋”的交战的过程，把你的展示出来吧！</w:t>
            </w:r>
          </w:p>
          <w:p w14:paraId="04B30FB3">
            <w:pPr>
              <w:spacing w:line="283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6B65E4A7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z w:val="28"/>
                <w:szCs w:val="28"/>
              </w:rPr>
              <w:drawing>
                <wp:inline distT="0" distB="0" distL="114300" distR="114300">
                  <wp:extent cx="2962910" cy="1454785"/>
                  <wp:effectExtent l="0" t="0" r="8890" b="5715"/>
                  <wp:docPr id="100011" name="图片 10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图片 10001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910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45E2B6">
            <w:pPr>
              <w:spacing w:before="173" w:line="205" w:lineRule="auto"/>
              <w:ind w:left="633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526" w:type="pct"/>
            <w:vMerge w:val="continue"/>
            <w:tcBorders>
              <w:top w:val="nil"/>
              <w:bottom w:val="nil"/>
            </w:tcBorders>
            <w:vAlign w:val="top"/>
          </w:tcPr>
          <w:p w14:paraId="0670E0B4"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346" w:type="pct"/>
            <w:vMerge w:val="continue"/>
            <w:tcBorders>
              <w:top w:val="nil"/>
              <w:bottom w:val="nil"/>
            </w:tcBorders>
            <w:vAlign w:val="top"/>
          </w:tcPr>
          <w:p w14:paraId="5E07C924"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6382B9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359" w:type="pct"/>
            <w:vMerge w:val="continue"/>
            <w:tcBorders>
              <w:top w:val="nil"/>
              <w:bottom w:val="nil"/>
            </w:tcBorders>
            <w:vAlign w:val="top"/>
          </w:tcPr>
          <w:p w14:paraId="77D8C07C"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384" w:type="pct"/>
            <w:tcBorders>
              <w:top w:val="nil"/>
              <w:bottom w:val="nil"/>
              <w:right w:val="nil"/>
            </w:tcBorders>
            <w:vAlign w:val="top"/>
          </w:tcPr>
          <w:p w14:paraId="31FAC9F9">
            <w:pPr>
              <w:spacing w:before="61" w:line="585" w:lineRule="exact"/>
              <w:ind w:firstLine="414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384" w:type="pct"/>
            <w:tcBorders>
              <w:top w:val="nil"/>
              <w:left w:val="nil"/>
              <w:bottom w:val="nil"/>
            </w:tcBorders>
            <w:vAlign w:val="top"/>
          </w:tcPr>
          <w:p w14:paraId="03F92C6E">
            <w:pPr>
              <w:spacing w:before="53" w:line="612" w:lineRule="exact"/>
              <w:ind w:firstLine="685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526" w:type="pct"/>
            <w:vMerge w:val="continue"/>
            <w:tcBorders>
              <w:top w:val="nil"/>
              <w:bottom w:val="nil"/>
            </w:tcBorders>
            <w:vAlign w:val="top"/>
          </w:tcPr>
          <w:p w14:paraId="7CDBF7C3"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346" w:type="pct"/>
            <w:vMerge w:val="continue"/>
            <w:tcBorders>
              <w:top w:val="nil"/>
              <w:bottom w:val="nil"/>
            </w:tcBorders>
            <w:vAlign w:val="top"/>
          </w:tcPr>
          <w:p w14:paraId="0F88835B"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40FFF8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359" w:type="pct"/>
            <w:vMerge w:val="continue"/>
            <w:tcBorders>
              <w:top w:val="nil"/>
              <w:bottom w:val="nil"/>
            </w:tcBorders>
            <w:vAlign w:val="top"/>
          </w:tcPr>
          <w:p w14:paraId="42DE16F7"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768" w:type="pct"/>
            <w:gridSpan w:val="2"/>
            <w:tcBorders>
              <w:top w:val="nil"/>
              <w:bottom w:val="nil"/>
            </w:tcBorders>
            <w:vAlign w:val="top"/>
          </w:tcPr>
          <w:p w14:paraId="58267E8F">
            <w:pPr>
              <w:pStyle w:val="13"/>
              <w:spacing w:before="96" w:line="216" w:lineRule="auto"/>
              <w:ind w:left="515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              </w:t>
            </w:r>
          </w:p>
        </w:tc>
        <w:tc>
          <w:tcPr>
            <w:tcW w:w="1526" w:type="pct"/>
            <w:vMerge w:val="continue"/>
            <w:tcBorders>
              <w:top w:val="nil"/>
              <w:bottom w:val="nil"/>
            </w:tcBorders>
            <w:vAlign w:val="top"/>
          </w:tcPr>
          <w:p w14:paraId="2647C70B"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346" w:type="pct"/>
            <w:vMerge w:val="continue"/>
            <w:tcBorders>
              <w:top w:val="nil"/>
              <w:bottom w:val="nil"/>
            </w:tcBorders>
            <w:vAlign w:val="top"/>
          </w:tcPr>
          <w:p w14:paraId="199A18A2"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5FFCB8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359" w:type="pct"/>
            <w:vMerge w:val="continue"/>
            <w:tcBorders>
              <w:top w:val="nil"/>
              <w:bottom w:val="nil"/>
            </w:tcBorders>
            <w:vAlign w:val="top"/>
          </w:tcPr>
          <w:p w14:paraId="636CF0D7"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384" w:type="pct"/>
            <w:tcBorders>
              <w:top w:val="nil"/>
              <w:bottom w:val="nil"/>
              <w:right w:val="nil"/>
            </w:tcBorders>
            <w:vAlign w:val="top"/>
          </w:tcPr>
          <w:p w14:paraId="270CF4FB">
            <w:pPr>
              <w:spacing w:before="109" w:line="715" w:lineRule="exact"/>
              <w:ind w:firstLine="248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384" w:type="pct"/>
            <w:tcBorders>
              <w:top w:val="nil"/>
              <w:left w:val="nil"/>
              <w:bottom w:val="nil"/>
            </w:tcBorders>
            <w:vAlign w:val="top"/>
          </w:tcPr>
          <w:p w14:paraId="1C7C0B5C">
            <w:pPr>
              <w:spacing w:before="138" w:line="643" w:lineRule="exact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526" w:type="pct"/>
            <w:vMerge w:val="continue"/>
            <w:tcBorders>
              <w:top w:val="nil"/>
              <w:bottom w:val="nil"/>
            </w:tcBorders>
            <w:vAlign w:val="top"/>
          </w:tcPr>
          <w:p w14:paraId="3571237F"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346" w:type="pct"/>
            <w:vMerge w:val="continue"/>
            <w:tcBorders>
              <w:top w:val="nil"/>
              <w:bottom w:val="nil"/>
            </w:tcBorders>
            <w:vAlign w:val="top"/>
          </w:tcPr>
          <w:p w14:paraId="3BB8E052"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2B5C71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359" w:type="pct"/>
            <w:tcBorders>
              <w:top w:val="nil"/>
              <w:bottom w:val="single" w:color="000000" w:sz="4" w:space="0"/>
            </w:tcBorders>
            <w:vAlign w:val="top"/>
          </w:tcPr>
          <w:p w14:paraId="40074325"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384" w:type="pct"/>
            <w:tcBorders>
              <w:top w:val="nil"/>
              <w:bottom w:val="single" w:color="000000" w:sz="4" w:space="0"/>
              <w:right w:val="nil"/>
            </w:tcBorders>
            <w:vAlign w:val="top"/>
          </w:tcPr>
          <w:p w14:paraId="68789D28">
            <w:pPr>
              <w:spacing w:before="109" w:line="715" w:lineRule="exact"/>
              <w:ind w:firstLine="248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384" w:type="pct"/>
            <w:tcBorders>
              <w:top w:val="nil"/>
              <w:left w:val="nil"/>
              <w:bottom w:val="single" w:color="000000" w:sz="4" w:space="0"/>
            </w:tcBorders>
            <w:vAlign w:val="top"/>
          </w:tcPr>
          <w:p w14:paraId="3C7630C4">
            <w:pPr>
              <w:spacing w:before="138" w:line="643" w:lineRule="exact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526" w:type="pct"/>
            <w:tcBorders>
              <w:top w:val="nil"/>
              <w:bottom w:val="single" w:color="000000" w:sz="4" w:space="0"/>
            </w:tcBorders>
            <w:vAlign w:val="top"/>
          </w:tcPr>
          <w:p w14:paraId="1B632740"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346" w:type="pct"/>
            <w:tcBorders>
              <w:top w:val="nil"/>
              <w:bottom w:val="single" w:color="000000" w:sz="4" w:space="0"/>
            </w:tcBorders>
            <w:vAlign w:val="top"/>
          </w:tcPr>
          <w:p w14:paraId="3F40A36E"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</w:tbl>
    <w:p w14:paraId="466ABF8E">
      <w:pPr>
        <w:spacing w:before="226" w:line="320" w:lineRule="auto"/>
        <w:ind w:left="1817" w:right="1799" w:firstLine="560"/>
        <w:rPr>
          <w:rFonts w:ascii="仿宋" w:hAnsi="仿宋" w:eastAsia="仿宋" w:cs="仿宋"/>
          <w:spacing w:val="-1"/>
          <w:sz w:val="28"/>
          <w:szCs w:val="28"/>
        </w:rPr>
      </w:pPr>
    </w:p>
    <w:tbl>
      <w:tblPr>
        <w:tblStyle w:val="14"/>
        <w:tblW w:w="5428" w:type="pct"/>
        <w:jc w:val="center"/>
        <w:tblBorders>
          <w:top w:val="single" w:color="000000" w:sz="2" w:space="0"/>
          <w:left w:val="single" w:color="000000" w:sz="2" w:space="0"/>
          <w:bottom w:val="single" w:color="auto" w:sz="4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0"/>
        <w:gridCol w:w="65"/>
        <w:gridCol w:w="174"/>
        <w:gridCol w:w="1"/>
        <w:gridCol w:w="386"/>
        <w:gridCol w:w="589"/>
        <w:gridCol w:w="1924"/>
        <w:gridCol w:w="2861"/>
        <w:gridCol w:w="1969"/>
        <w:gridCol w:w="958"/>
      </w:tblGrid>
      <w:tr w14:paraId="5329E6F0">
        <w:tblPrEx>
          <w:tblBorders>
            <w:top w:val="single" w:color="000000" w:sz="2" w:space="0"/>
            <w:left w:val="single" w:color="000000" w:sz="2" w:space="0"/>
            <w:bottom w:val="single" w:color="auto" w:sz="4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2"/>
          <w:wBefore w:w="329" w:type="pct"/>
          <w:trHeight w:val="0" w:hRule="atLeast"/>
          <w:jc w:val="center"/>
        </w:trPr>
        <w:tc>
          <w:tcPr>
            <w:tcW w:w="4670" w:type="pct"/>
            <w:gridSpan w:val="8"/>
            <w:tcBorders>
              <w:right w:val="single" w:color="000000" w:sz="4" w:space="0"/>
            </w:tcBorders>
            <w:vAlign w:val="top"/>
          </w:tcPr>
          <w:p w14:paraId="6CEC1CF2">
            <w:pPr>
              <w:pStyle w:val="13"/>
              <w:spacing w:before="213" w:line="220" w:lineRule="auto"/>
              <w:ind w:firstLine="1680" w:firstLineChars="600"/>
            </w:pPr>
            <w:r>
              <w:rPr>
                <w:rFonts w:hint="eastAsia"/>
                <w:lang w:val="en-US" w:eastAsia="zh-CN"/>
              </w:rPr>
              <w:t>20陀螺</w:t>
            </w:r>
            <w:r>
              <w:t>(第二课时）</w:t>
            </w:r>
          </w:p>
        </w:tc>
      </w:tr>
      <w:tr w14:paraId="3EEDEFCB">
        <w:tblPrEx>
          <w:tblBorders>
            <w:top w:val="single" w:color="000000" w:sz="2" w:space="0"/>
            <w:left w:val="single" w:color="000000" w:sz="2" w:space="0"/>
            <w:bottom w:val="single" w:color="auto" w:sz="4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2"/>
          <w:wBefore w:w="329" w:type="pct"/>
          <w:trHeight w:val="0" w:hRule="atLeast"/>
          <w:jc w:val="center"/>
        </w:trPr>
        <w:tc>
          <w:tcPr>
            <w:tcW w:w="606" w:type="pct"/>
            <w:gridSpan w:val="4"/>
            <w:vAlign w:val="top"/>
          </w:tcPr>
          <w:p w14:paraId="25374AC7">
            <w:pPr>
              <w:pStyle w:val="13"/>
              <w:spacing w:before="208" w:line="299" w:lineRule="auto"/>
              <w:ind w:left="118" w:right="173" w:firstLine="1"/>
            </w:pPr>
            <w:r>
              <w:rPr>
                <w:spacing w:val="-6"/>
              </w:rPr>
              <w:t>作业</w:t>
            </w:r>
            <w:r>
              <w:t xml:space="preserve"> </w:t>
            </w:r>
            <w:r>
              <w:rPr>
                <w:spacing w:val="-5"/>
              </w:rPr>
              <w:t>层次</w:t>
            </w:r>
          </w:p>
        </w:tc>
        <w:tc>
          <w:tcPr>
            <w:tcW w:w="2521" w:type="pct"/>
            <w:gridSpan w:val="2"/>
            <w:vAlign w:val="top"/>
          </w:tcPr>
          <w:p w14:paraId="22B5163E">
            <w:pPr>
              <w:spacing w:line="395" w:lineRule="auto"/>
              <w:rPr>
                <w:rFonts w:ascii="Arial"/>
                <w:sz w:val="21"/>
              </w:rPr>
            </w:pPr>
          </w:p>
          <w:p w14:paraId="6422543E">
            <w:pPr>
              <w:pStyle w:val="13"/>
              <w:spacing w:before="91" w:line="220" w:lineRule="auto"/>
              <w:ind w:left="1743"/>
            </w:pPr>
            <w:r>
              <w:rPr>
                <w:spacing w:val="-3"/>
              </w:rPr>
              <w:t>作业内容</w:t>
            </w:r>
          </w:p>
        </w:tc>
        <w:tc>
          <w:tcPr>
            <w:tcW w:w="1037" w:type="pct"/>
            <w:vAlign w:val="top"/>
          </w:tcPr>
          <w:p w14:paraId="77A91EF3">
            <w:pPr>
              <w:pStyle w:val="13"/>
              <w:spacing w:before="208" w:line="299" w:lineRule="auto"/>
              <w:ind w:left="662" w:right="621" w:firstLine="134"/>
            </w:pPr>
            <w:r>
              <w:rPr>
                <w:spacing w:val="-3"/>
              </w:rPr>
              <w:t>作业分析</w:t>
            </w:r>
            <w:r>
              <w:t xml:space="preserve">  </w:t>
            </w:r>
            <w:r>
              <w:rPr>
                <w:spacing w:val="-3"/>
              </w:rPr>
              <w:t>与设计意图</w:t>
            </w:r>
          </w:p>
        </w:tc>
        <w:tc>
          <w:tcPr>
            <w:tcW w:w="504" w:type="pct"/>
            <w:vAlign w:val="top"/>
          </w:tcPr>
          <w:p w14:paraId="0484EE8A">
            <w:pPr>
              <w:spacing w:line="396" w:lineRule="auto"/>
              <w:rPr>
                <w:rFonts w:ascii="Arial"/>
                <w:sz w:val="21"/>
              </w:rPr>
            </w:pPr>
          </w:p>
          <w:p w14:paraId="3C0C1BBF">
            <w:pPr>
              <w:pStyle w:val="13"/>
              <w:spacing w:before="91" w:line="222" w:lineRule="auto"/>
              <w:ind w:left="139"/>
            </w:pPr>
            <w:r>
              <w:rPr>
                <w:spacing w:val="-12"/>
              </w:rPr>
              <w:t>时</w:t>
            </w:r>
            <w:r>
              <w:rPr>
                <w:spacing w:val="11"/>
              </w:rPr>
              <w:t xml:space="preserve"> </w:t>
            </w:r>
            <w:r>
              <w:rPr>
                <w:spacing w:val="-12"/>
              </w:rPr>
              <w:t>长</w:t>
            </w:r>
          </w:p>
        </w:tc>
      </w:tr>
      <w:tr w14:paraId="64F11F1B">
        <w:tblPrEx>
          <w:tblBorders>
            <w:top w:val="single" w:color="000000" w:sz="2" w:space="0"/>
            <w:left w:val="single" w:color="000000" w:sz="2" w:space="0"/>
            <w:bottom w:val="single" w:color="auto" w:sz="4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2"/>
          <w:wBefore w:w="329" w:type="pct"/>
          <w:trHeight w:val="0" w:hRule="atLeast"/>
          <w:jc w:val="center"/>
        </w:trPr>
        <w:tc>
          <w:tcPr>
            <w:tcW w:w="606" w:type="pct"/>
            <w:gridSpan w:val="4"/>
            <w:tcBorders>
              <w:bottom w:val="nil"/>
            </w:tcBorders>
            <w:vAlign w:val="top"/>
          </w:tcPr>
          <w:p w14:paraId="3BBBA10C">
            <w:pPr>
              <w:rPr>
                <w:rFonts w:ascii="Arial"/>
                <w:sz w:val="21"/>
              </w:rPr>
            </w:pPr>
          </w:p>
          <w:p w14:paraId="4D33DAE8">
            <w:pPr>
              <w:rPr>
                <w:rFonts w:ascii="Arial"/>
                <w:sz w:val="21"/>
              </w:rPr>
            </w:pPr>
          </w:p>
          <w:p w14:paraId="00316136">
            <w:pPr>
              <w:rPr>
                <w:rFonts w:ascii="Arial"/>
                <w:sz w:val="21"/>
              </w:rPr>
            </w:pPr>
          </w:p>
          <w:p w14:paraId="4FFCAD26">
            <w:pPr>
              <w:rPr>
                <w:rFonts w:ascii="Arial"/>
                <w:sz w:val="21"/>
              </w:rPr>
            </w:pPr>
          </w:p>
          <w:p w14:paraId="79936895">
            <w:pPr>
              <w:rPr>
                <w:rFonts w:ascii="Arial"/>
                <w:sz w:val="21"/>
              </w:rPr>
            </w:pPr>
          </w:p>
          <w:p w14:paraId="06D0C655">
            <w:pPr>
              <w:rPr>
                <w:rFonts w:ascii="Arial"/>
                <w:sz w:val="21"/>
              </w:rPr>
            </w:pPr>
          </w:p>
          <w:p w14:paraId="36A768C3">
            <w:pPr>
              <w:rPr>
                <w:rFonts w:ascii="Arial"/>
                <w:sz w:val="21"/>
              </w:rPr>
            </w:pPr>
          </w:p>
          <w:p w14:paraId="2DA615B4">
            <w:pPr>
              <w:rPr>
                <w:rFonts w:ascii="Arial"/>
                <w:sz w:val="21"/>
              </w:rPr>
            </w:pPr>
          </w:p>
          <w:p w14:paraId="5BE6001B">
            <w:pPr>
              <w:rPr>
                <w:rFonts w:ascii="Arial"/>
                <w:sz w:val="21"/>
              </w:rPr>
            </w:pPr>
          </w:p>
          <w:p w14:paraId="3D94ECDD">
            <w:pPr>
              <w:rPr>
                <w:rFonts w:ascii="Arial"/>
                <w:sz w:val="21"/>
              </w:rPr>
            </w:pPr>
          </w:p>
          <w:p w14:paraId="4EA0B005">
            <w:pPr>
              <w:rPr>
                <w:rFonts w:ascii="Arial"/>
                <w:sz w:val="21"/>
              </w:rPr>
            </w:pPr>
          </w:p>
          <w:p w14:paraId="641098A0">
            <w:pPr>
              <w:spacing w:line="241" w:lineRule="auto"/>
              <w:rPr>
                <w:rFonts w:ascii="Arial"/>
                <w:sz w:val="21"/>
              </w:rPr>
            </w:pPr>
          </w:p>
          <w:p w14:paraId="4289A791">
            <w:pPr>
              <w:spacing w:line="241" w:lineRule="auto"/>
              <w:rPr>
                <w:rFonts w:ascii="Arial"/>
                <w:sz w:val="21"/>
              </w:rPr>
            </w:pPr>
          </w:p>
          <w:p w14:paraId="0176C2CF">
            <w:pPr>
              <w:spacing w:line="241" w:lineRule="auto"/>
              <w:rPr>
                <w:rFonts w:ascii="Arial"/>
                <w:sz w:val="21"/>
              </w:rPr>
            </w:pPr>
          </w:p>
          <w:p w14:paraId="271BAD64">
            <w:pPr>
              <w:spacing w:line="241" w:lineRule="auto"/>
              <w:rPr>
                <w:rFonts w:ascii="Arial"/>
                <w:sz w:val="21"/>
              </w:rPr>
            </w:pPr>
          </w:p>
          <w:p w14:paraId="5C607469">
            <w:pPr>
              <w:spacing w:line="241" w:lineRule="auto"/>
              <w:rPr>
                <w:rFonts w:ascii="Arial"/>
                <w:sz w:val="21"/>
              </w:rPr>
            </w:pPr>
          </w:p>
          <w:p w14:paraId="272C505E">
            <w:pPr>
              <w:spacing w:line="241" w:lineRule="auto"/>
              <w:rPr>
                <w:rFonts w:ascii="Arial"/>
                <w:sz w:val="21"/>
              </w:rPr>
            </w:pPr>
          </w:p>
          <w:p w14:paraId="7D975644">
            <w:pPr>
              <w:spacing w:line="241" w:lineRule="auto"/>
              <w:rPr>
                <w:rFonts w:ascii="Arial"/>
                <w:sz w:val="21"/>
              </w:rPr>
            </w:pPr>
          </w:p>
          <w:p w14:paraId="697C2B74">
            <w:pPr>
              <w:spacing w:line="241" w:lineRule="auto"/>
              <w:rPr>
                <w:rFonts w:ascii="Arial"/>
                <w:sz w:val="21"/>
              </w:rPr>
            </w:pPr>
          </w:p>
          <w:p w14:paraId="2B6F6C46">
            <w:pPr>
              <w:pStyle w:val="13"/>
              <w:spacing w:before="91" w:line="357" w:lineRule="auto"/>
              <w:ind w:left="119" w:right="106" w:hanging="1"/>
            </w:pPr>
            <w:r>
              <w:rPr>
                <w:spacing w:val="29"/>
              </w:rPr>
              <w:t>基础</w:t>
            </w:r>
            <w:r>
              <w:t xml:space="preserve"> </w:t>
            </w:r>
            <w:r>
              <w:rPr>
                <w:spacing w:val="-6"/>
              </w:rPr>
              <w:t>作业</w:t>
            </w:r>
          </w:p>
        </w:tc>
        <w:tc>
          <w:tcPr>
            <w:tcW w:w="2521" w:type="pct"/>
            <w:gridSpan w:val="2"/>
            <w:tcBorders>
              <w:bottom w:val="nil"/>
            </w:tcBorders>
            <w:vAlign w:val="top"/>
          </w:tcPr>
          <w:p w14:paraId="6CE771AA">
            <w:pPr>
              <w:shd w:val="clear" w:color="auto" w:fill="auto"/>
              <w:spacing w:line="360" w:lineRule="auto"/>
              <w:jc w:val="left"/>
              <w:textAlignment w:val="center"/>
              <w:rPr>
                <w:b/>
                <w:bCs w:val="0"/>
                <w:sz w:val="24"/>
                <w:szCs w:val="28"/>
              </w:rPr>
            </w:pPr>
            <w:r>
              <w:rPr>
                <w:b/>
                <w:bCs w:val="0"/>
                <w:sz w:val="24"/>
                <w:szCs w:val="28"/>
              </w:rPr>
              <w:t>课文《陀螺》中大陀螺输了，你应该怎么安慰大陀螺的主人呢？</w:t>
            </w:r>
          </w:p>
          <w:p w14:paraId="4A702A66">
            <w:pPr>
              <w:pStyle w:val="13"/>
              <w:spacing w:before="209" w:line="220" w:lineRule="auto"/>
              <w:ind w:left="133"/>
            </w:pPr>
            <w:r>
              <w:rPr>
                <w:b/>
                <w:bCs w:val="0"/>
                <w:sz w:val="24"/>
                <w:szCs w:val="28"/>
              </w:rPr>
              <w:drawing>
                <wp:inline distT="0" distB="0" distL="114300" distR="114300">
                  <wp:extent cx="1533525" cy="1628775"/>
                  <wp:effectExtent l="0" t="0" r="3175" b="9525"/>
                  <wp:docPr id="100012" name="图片 10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2" name="图片 10001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pct"/>
            <w:vMerge w:val="restart"/>
            <w:tcBorders>
              <w:bottom w:val="nil"/>
            </w:tcBorders>
            <w:vAlign w:val="top"/>
          </w:tcPr>
          <w:p w14:paraId="4E3DC2AD">
            <w:pPr>
              <w:spacing w:line="241" w:lineRule="auto"/>
              <w:rPr>
                <w:rFonts w:ascii="Arial"/>
                <w:sz w:val="21"/>
              </w:rPr>
            </w:pPr>
          </w:p>
          <w:p w14:paraId="7AE49AE7">
            <w:pPr>
              <w:spacing w:line="241" w:lineRule="auto"/>
              <w:rPr>
                <w:rFonts w:ascii="Arial"/>
                <w:sz w:val="21"/>
              </w:rPr>
            </w:pPr>
          </w:p>
          <w:p w14:paraId="2F2228B2">
            <w:pPr>
              <w:spacing w:line="242" w:lineRule="auto"/>
              <w:rPr>
                <w:rFonts w:ascii="Arial"/>
                <w:sz w:val="21"/>
              </w:rPr>
            </w:pPr>
          </w:p>
          <w:p w14:paraId="34A89608">
            <w:pPr>
              <w:spacing w:line="242" w:lineRule="auto"/>
              <w:rPr>
                <w:rFonts w:ascii="Arial"/>
                <w:sz w:val="21"/>
              </w:rPr>
            </w:pPr>
          </w:p>
          <w:p w14:paraId="4DBD3B33">
            <w:pPr>
              <w:spacing w:line="242" w:lineRule="auto"/>
              <w:rPr>
                <w:rFonts w:hint="default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8"/>
                <w:szCs w:val="28"/>
                <w:lang w:val="en-US" w:eastAsia="zh-CN"/>
              </w:rPr>
              <w:t>通过三篇课文的学习，学生掌握了一定的做批注的方法和技巧。本题结合口语交际锻炼学生的综合能力。</w:t>
            </w:r>
          </w:p>
          <w:p w14:paraId="542B973D">
            <w:pPr>
              <w:spacing w:line="242" w:lineRule="auto"/>
              <w:rPr>
                <w:rFonts w:ascii="Arial"/>
                <w:sz w:val="21"/>
              </w:rPr>
            </w:pPr>
          </w:p>
          <w:p w14:paraId="277D7AF0">
            <w:pPr>
              <w:spacing w:line="242" w:lineRule="auto"/>
              <w:rPr>
                <w:rFonts w:ascii="Arial"/>
                <w:sz w:val="21"/>
              </w:rPr>
            </w:pPr>
          </w:p>
          <w:p w14:paraId="479CA7EB">
            <w:pPr>
              <w:spacing w:line="242" w:lineRule="auto"/>
              <w:rPr>
                <w:rFonts w:ascii="Arial"/>
                <w:sz w:val="21"/>
              </w:rPr>
            </w:pPr>
          </w:p>
          <w:p w14:paraId="2460A7C7">
            <w:pPr>
              <w:spacing w:line="242" w:lineRule="auto"/>
              <w:rPr>
                <w:rFonts w:ascii="Arial"/>
                <w:sz w:val="21"/>
              </w:rPr>
            </w:pPr>
          </w:p>
          <w:p w14:paraId="679F9693">
            <w:pPr>
              <w:spacing w:line="242" w:lineRule="auto"/>
              <w:rPr>
                <w:rFonts w:hint="default" w:ascii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/>
                <w:sz w:val="28"/>
                <w:szCs w:val="28"/>
                <w:lang w:val="en-US" w:eastAsia="zh-CN"/>
              </w:rPr>
              <w:t>通过课文中蕴含的道理，结合生活实际深度理解。</w:t>
            </w:r>
          </w:p>
          <w:p w14:paraId="28E6FA24">
            <w:pPr>
              <w:spacing w:line="242" w:lineRule="auto"/>
              <w:rPr>
                <w:rFonts w:ascii="Arial"/>
                <w:sz w:val="28"/>
                <w:szCs w:val="28"/>
              </w:rPr>
            </w:pPr>
          </w:p>
          <w:p w14:paraId="2537161E">
            <w:pPr>
              <w:spacing w:line="242" w:lineRule="auto"/>
              <w:rPr>
                <w:rFonts w:ascii="Arial"/>
                <w:sz w:val="21"/>
              </w:rPr>
            </w:pPr>
          </w:p>
          <w:p w14:paraId="35160399">
            <w:pPr>
              <w:pStyle w:val="13"/>
              <w:spacing w:before="91" w:line="365" w:lineRule="auto"/>
              <w:ind w:left="126" w:right="93" w:firstLine="139"/>
              <w:jc w:val="both"/>
            </w:pPr>
          </w:p>
        </w:tc>
        <w:tc>
          <w:tcPr>
            <w:tcW w:w="504" w:type="pct"/>
            <w:vMerge w:val="restart"/>
            <w:tcBorders>
              <w:bottom w:val="nil"/>
            </w:tcBorders>
            <w:vAlign w:val="top"/>
          </w:tcPr>
          <w:p w14:paraId="7B75231F">
            <w:pPr>
              <w:rPr>
                <w:rFonts w:ascii="Arial"/>
                <w:sz w:val="21"/>
              </w:rPr>
            </w:pPr>
          </w:p>
          <w:p w14:paraId="03892756">
            <w:pPr>
              <w:rPr>
                <w:rFonts w:ascii="Arial"/>
                <w:sz w:val="21"/>
              </w:rPr>
            </w:pPr>
          </w:p>
          <w:p w14:paraId="343BB360">
            <w:pPr>
              <w:rPr>
                <w:rFonts w:ascii="Arial"/>
                <w:sz w:val="21"/>
              </w:rPr>
            </w:pPr>
          </w:p>
          <w:p w14:paraId="3F7A51D0">
            <w:pPr>
              <w:rPr>
                <w:rFonts w:ascii="Arial"/>
                <w:sz w:val="21"/>
              </w:rPr>
            </w:pPr>
          </w:p>
          <w:p w14:paraId="186DA059">
            <w:pPr>
              <w:rPr>
                <w:rFonts w:ascii="Arial"/>
                <w:sz w:val="21"/>
              </w:rPr>
            </w:pPr>
          </w:p>
          <w:p w14:paraId="4AE40C50">
            <w:pPr>
              <w:rPr>
                <w:rFonts w:ascii="Arial"/>
                <w:sz w:val="21"/>
              </w:rPr>
            </w:pPr>
          </w:p>
          <w:p w14:paraId="2AB7CC51">
            <w:pPr>
              <w:rPr>
                <w:rFonts w:ascii="Arial"/>
                <w:sz w:val="21"/>
              </w:rPr>
            </w:pPr>
          </w:p>
          <w:p w14:paraId="53EB206B">
            <w:pPr>
              <w:rPr>
                <w:rFonts w:ascii="Arial"/>
                <w:sz w:val="21"/>
              </w:rPr>
            </w:pPr>
          </w:p>
          <w:p w14:paraId="0D961732">
            <w:pPr>
              <w:rPr>
                <w:rFonts w:ascii="Arial"/>
                <w:sz w:val="21"/>
              </w:rPr>
            </w:pPr>
          </w:p>
          <w:p w14:paraId="04201271">
            <w:pPr>
              <w:rPr>
                <w:rFonts w:ascii="Arial"/>
                <w:sz w:val="21"/>
              </w:rPr>
            </w:pPr>
          </w:p>
          <w:p w14:paraId="3C8019EC">
            <w:pPr>
              <w:rPr>
                <w:rFonts w:ascii="Arial"/>
                <w:sz w:val="21"/>
              </w:rPr>
            </w:pPr>
          </w:p>
          <w:p w14:paraId="7816A7F8">
            <w:pPr>
              <w:rPr>
                <w:rFonts w:ascii="Arial"/>
                <w:sz w:val="21"/>
              </w:rPr>
            </w:pPr>
          </w:p>
          <w:p w14:paraId="50DCF782">
            <w:pPr>
              <w:spacing w:line="241" w:lineRule="auto"/>
              <w:rPr>
                <w:rFonts w:ascii="Arial"/>
                <w:sz w:val="21"/>
              </w:rPr>
            </w:pPr>
          </w:p>
          <w:p w14:paraId="097E0AE4">
            <w:pPr>
              <w:spacing w:line="241" w:lineRule="auto"/>
              <w:rPr>
                <w:rFonts w:ascii="Arial"/>
                <w:sz w:val="21"/>
              </w:rPr>
            </w:pPr>
          </w:p>
          <w:p w14:paraId="0773AC07">
            <w:pPr>
              <w:spacing w:line="241" w:lineRule="auto"/>
              <w:rPr>
                <w:rFonts w:ascii="Arial"/>
                <w:sz w:val="21"/>
              </w:rPr>
            </w:pPr>
          </w:p>
          <w:p w14:paraId="2DE83191">
            <w:pPr>
              <w:spacing w:line="241" w:lineRule="auto"/>
              <w:rPr>
                <w:rFonts w:ascii="Arial"/>
                <w:sz w:val="21"/>
              </w:rPr>
            </w:pPr>
          </w:p>
          <w:p w14:paraId="2FBE6709">
            <w:pPr>
              <w:spacing w:line="241" w:lineRule="auto"/>
              <w:rPr>
                <w:rFonts w:ascii="Arial"/>
                <w:sz w:val="21"/>
              </w:rPr>
            </w:pPr>
          </w:p>
          <w:p w14:paraId="3B51F02B">
            <w:pPr>
              <w:spacing w:line="241" w:lineRule="auto"/>
              <w:rPr>
                <w:rFonts w:ascii="Arial"/>
                <w:sz w:val="21"/>
              </w:rPr>
            </w:pPr>
          </w:p>
          <w:p w14:paraId="03760F64">
            <w:pPr>
              <w:spacing w:line="241" w:lineRule="auto"/>
              <w:rPr>
                <w:rFonts w:ascii="Arial"/>
                <w:sz w:val="21"/>
              </w:rPr>
            </w:pPr>
          </w:p>
          <w:p w14:paraId="20229244">
            <w:pPr>
              <w:pStyle w:val="13"/>
              <w:spacing w:before="91" w:line="358" w:lineRule="auto"/>
              <w:ind w:left="127" w:right="105" w:firstLine="19"/>
            </w:pPr>
            <w:r>
              <w:rPr>
                <w:spacing w:val="-15"/>
              </w:rPr>
              <w:t>10</w:t>
            </w:r>
            <w:r>
              <w:rPr>
                <w:spacing w:val="90"/>
              </w:rPr>
              <w:t xml:space="preserve"> </w:t>
            </w:r>
            <w:r>
              <w:rPr>
                <w:spacing w:val="-15"/>
              </w:rPr>
              <w:t>分</w:t>
            </w:r>
            <w:r>
              <w:t xml:space="preserve"> 钟</w:t>
            </w:r>
          </w:p>
        </w:tc>
      </w:tr>
      <w:tr w14:paraId="55E67727">
        <w:tblPrEx>
          <w:tblBorders>
            <w:top w:val="single" w:color="000000" w:sz="2" w:space="0"/>
            <w:left w:val="single" w:color="000000" w:sz="2" w:space="0"/>
            <w:bottom w:val="single" w:color="auto" w:sz="4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2"/>
          <w:wBefore w:w="329" w:type="pct"/>
          <w:trHeight w:val="0" w:hRule="atLeast"/>
          <w:jc w:val="center"/>
        </w:trPr>
        <w:tc>
          <w:tcPr>
            <w:tcW w:w="606" w:type="pct"/>
            <w:gridSpan w:val="4"/>
            <w:tcBorders>
              <w:top w:val="nil"/>
            </w:tcBorders>
            <w:vAlign w:val="top"/>
          </w:tcPr>
          <w:p w14:paraId="6554AEB9">
            <w:pPr>
              <w:rPr>
                <w:rFonts w:ascii="Arial"/>
                <w:sz w:val="21"/>
              </w:rPr>
            </w:pPr>
          </w:p>
        </w:tc>
        <w:tc>
          <w:tcPr>
            <w:tcW w:w="2521" w:type="pct"/>
            <w:gridSpan w:val="2"/>
            <w:tcBorders>
              <w:top w:val="nil"/>
              <w:bottom w:val="nil"/>
            </w:tcBorders>
            <w:vAlign w:val="top"/>
          </w:tcPr>
          <w:p w14:paraId="44B52D39">
            <w:pPr>
              <w:spacing w:before="132" w:line="38" w:lineRule="exact"/>
              <w:ind w:firstLine="291"/>
              <w:rPr>
                <w:sz w:val="20"/>
                <w:szCs w:val="20"/>
              </w:rPr>
            </w:pPr>
          </w:p>
          <w:p w14:paraId="002FC794">
            <w:pPr>
              <w:shd w:val="clear" w:color="auto" w:fill="auto"/>
              <w:spacing w:line="360" w:lineRule="auto"/>
              <w:jc w:val="left"/>
              <w:textAlignment w:val="center"/>
              <w:rPr>
                <w:b/>
                <w:bCs w:val="0"/>
                <w:sz w:val="24"/>
                <w:szCs w:val="28"/>
              </w:rPr>
            </w:pPr>
          </w:p>
          <w:p w14:paraId="302D52C1">
            <w:pPr>
              <w:shd w:val="clear" w:color="auto" w:fill="auto"/>
              <w:spacing w:line="360" w:lineRule="auto"/>
              <w:jc w:val="left"/>
              <w:textAlignment w:val="center"/>
              <w:rPr>
                <w:b/>
                <w:bCs w:val="0"/>
                <w:sz w:val="24"/>
                <w:szCs w:val="28"/>
              </w:rPr>
            </w:pPr>
            <w:r>
              <w:rPr>
                <w:b/>
                <w:bCs w:val="0"/>
                <w:sz w:val="24"/>
                <w:szCs w:val="28"/>
              </w:rPr>
              <w:t>课文《陀螺》中“我”通过回忆童年时用小陀螺战胜大陀螺的经历，分享自己从中获得的启示：“这还真应了一句古话：________________”。</w:t>
            </w:r>
          </w:p>
          <w:p w14:paraId="62EBE8CF">
            <w:pPr>
              <w:shd w:val="clear" w:color="auto" w:fill="auto"/>
              <w:spacing w:line="360" w:lineRule="auto"/>
              <w:jc w:val="left"/>
              <w:textAlignment w:val="center"/>
              <w:rPr>
                <w:b/>
                <w:bCs w:val="0"/>
                <w:sz w:val="24"/>
                <w:szCs w:val="28"/>
              </w:rPr>
            </w:pPr>
          </w:p>
          <w:p w14:paraId="7A5B1031">
            <w:pPr>
              <w:spacing w:before="142" w:line="38" w:lineRule="exact"/>
              <w:ind w:firstLine="204"/>
            </w:pPr>
          </w:p>
        </w:tc>
        <w:tc>
          <w:tcPr>
            <w:tcW w:w="1037" w:type="pct"/>
            <w:vMerge w:val="continue"/>
            <w:tcBorders>
              <w:top w:val="nil"/>
              <w:bottom w:val="nil"/>
            </w:tcBorders>
            <w:vAlign w:val="top"/>
          </w:tcPr>
          <w:p w14:paraId="3A8040D3">
            <w:pPr>
              <w:rPr>
                <w:rFonts w:ascii="Arial"/>
                <w:sz w:val="21"/>
              </w:rPr>
            </w:pPr>
          </w:p>
        </w:tc>
        <w:tc>
          <w:tcPr>
            <w:tcW w:w="504" w:type="pct"/>
            <w:vMerge w:val="continue"/>
            <w:tcBorders>
              <w:top w:val="nil"/>
              <w:bottom w:val="nil"/>
            </w:tcBorders>
            <w:vAlign w:val="top"/>
          </w:tcPr>
          <w:p w14:paraId="0A876AE8">
            <w:pPr>
              <w:rPr>
                <w:rFonts w:ascii="Arial"/>
                <w:sz w:val="21"/>
              </w:rPr>
            </w:pPr>
          </w:p>
        </w:tc>
      </w:tr>
      <w:tr w14:paraId="472B02BF">
        <w:tblPrEx>
          <w:tblBorders>
            <w:top w:val="single" w:color="000000" w:sz="2" w:space="0"/>
            <w:left w:val="single" w:color="000000" w:sz="2" w:space="0"/>
            <w:bottom w:val="single" w:color="auto" w:sz="4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2"/>
          <w:wBefore w:w="329" w:type="pct"/>
          <w:trHeight w:val="0" w:hRule="atLeast"/>
          <w:jc w:val="center"/>
        </w:trPr>
        <w:tc>
          <w:tcPr>
            <w:tcW w:w="606" w:type="pct"/>
            <w:gridSpan w:val="4"/>
            <w:tcBorders>
              <w:top w:val="nil"/>
            </w:tcBorders>
            <w:vAlign w:val="top"/>
          </w:tcPr>
          <w:p w14:paraId="4C69EC93">
            <w:pPr>
              <w:rPr>
                <w:rFonts w:ascii="Arial"/>
                <w:sz w:val="21"/>
              </w:rPr>
            </w:pPr>
          </w:p>
        </w:tc>
        <w:tc>
          <w:tcPr>
            <w:tcW w:w="2521" w:type="pct"/>
            <w:gridSpan w:val="2"/>
            <w:tcBorders>
              <w:top w:val="nil"/>
            </w:tcBorders>
            <w:vAlign w:val="top"/>
          </w:tcPr>
          <w:p w14:paraId="34E42E5E">
            <w:pPr>
              <w:pStyle w:val="13"/>
              <w:tabs>
                <w:tab w:val="left" w:pos="825"/>
              </w:tabs>
              <w:spacing w:before="220" w:line="295" w:lineRule="auto"/>
              <w:ind w:right="93"/>
              <w:rPr>
                <w:rFonts w:hint="eastAsia" w:eastAsia="宋体"/>
                <w:lang w:eastAsia="zh-CN"/>
              </w:rPr>
            </w:pPr>
          </w:p>
        </w:tc>
        <w:tc>
          <w:tcPr>
            <w:tcW w:w="1037" w:type="pct"/>
            <w:vMerge w:val="continue"/>
            <w:tcBorders>
              <w:top w:val="nil"/>
            </w:tcBorders>
            <w:vAlign w:val="top"/>
          </w:tcPr>
          <w:p w14:paraId="0B8337B5">
            <w:pPr>
              <w:rPr>
                <w:rFonts w:ascii="Arial"/>
                <w:sz w:val="21"/>
              </w:rPr>
            </w:pPr>
          </w:p>
        </w:tc>
        <w:tc>
          <w:tcPr>
            <w:tcW w:w="504" w:type="pct"/>
            <w:vMerge w:val="continue"/>
            <w:tcBorders>
              <w:top w:val="nil"/>
            </w:tcBorders>
            <w:vAlign w:val="top"/>
          </w:tcPr>
          <w:p w14:paraId="1A1FDFCD">
            <w:pPr>
              <w:rPr>
                <w:rFonts w:ascii="Arial"/>
                <w:sz w:val="21"/>
              </w:rPr>
            </w:pPr>
          </w:p>
        </w:tc>
      </w:tr>
      <w:tr w14:paraId="64AD9182">
        <w:tblPrEx>
          <w:tblBorders>
            <w:top w:val="single" w:color="000000" w:sz="2" w:space="0"/>
            <w:left w:val="single" w:color="000000" w:sz="2" w:space="0"/>
            <w:bottom w:val="single" w:color="auto" w:sz="4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2"/>
          <w:wBefore w:w="329" w:type="pct"/>
          <w:trHeight w:val="0" w:hRule="atLeast"/>
          <w:jc w:val="center"/>
        </w:trPr>
        <w:tc>
          <w:tcPr>
            <w:tcW w:w="606" w:type="pct"/>
            <w:gridSpan w:val="4"/>
            <w:vAlign w:val="top"/>
          </w:tcPr>
          <w:p w14:paraId="6AF1D356">
            <w:pPr>
              <w:spacing w:line="398" w:lineRule="auto"/>
              <w:rPr>
                <w:rFonts w:ascii="Arial"/>
                <w:sz w:val="21"/>
              </w:rPr>
            </w:pPr>
          </w:p>
          <w:p w14:paraId="79E2CD34">
            <w:pPr>
              <w:pStyle w:val="13"/>
              <w:spacing w:before="91" w:line="356" w:lineRule="auto"/>
              <w:ind w:left="119" w:right="106"/>
            </w:pPr>
            <w:r>
              <w:rPr>
                <w:spacing w:val="28"/>
              </w:rPr>
              <w:t>提升</w:t>
            </w:r>
            <w:r>
              <w:t xml:space="preserve"> </w:t>
            </w:r>
            <w:r>
              <w:rPr>
                <w:spacing w:val="-6"/>
              </w:rPr>
              <w:t>作业</w:t>
            </w:r>
          </w:p>
        </w:tc>
        <w:tc>
          <w:tcPr>
            <w:tcW w:w="2521" w:type="pct"/>
            <w:gridSpan w:val="2"/>
            <w:vAlign w:val="top"/>
          </w:tcPr>
          <w:p w14:paraId="20CDB280">
            <w:pPr>
              <w:shd w:val="clear" w:color="auto" w:fill="auto"/>
              <w:spacing w:line="360" w:lineRule="auto"/>
              <w:jc w:val="left"/>
              <w:textAlignment w:val="center"/>
              <w:rPr>
                <w:b/>
                <w:bCs w:val="0"/>
                <w:sz w:val="24"/>
                <w:szCs w:val="28"/>
              </w:rPr>
            </w:pPr>
            <w:r>
              <w:rPr>
                <w:b/>
                <w:bCs w:val="0"/>
                <w:sz w:val="24"/>
                <w:szCs w:val="28"/>
              </w:rPr>
              <w:t>和大人聊天，请他们讲讲小时候经历过的印象最深的一件事，然后用自己喜欢的方式记录下</w:t>
            </w:r>
            <w:r>
              <w:rPr>
                <w:b/>
                <w:bCs w:val="0"/>
                <w:sz w:val="24"/>
                <w:szCs w:val="28"/>
              </w:rPr>
              <w:drawing>
                <wp:inline distT="0" distB="0" distL="114300" distR="114300">
                  <wp:extent cx="1616075" cy="1177925"/>
                  <wp:effectExtent l="0" t="0" r="9525" b="3175"/>
                  <wp:docPr id="100014" name="图片 10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4" name="图片 10001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17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DCCD1F">
            <w:pPr>
              <w:pStyle w:val="13"/>
              <w:spacing w:before="212" w:line="324" w:lineRule="auto"/>
              <w:ind w:right="95"/>
            </w:pPr>
          </w:p>
        </w:tc>
        <w:tc>
          <w:tcPr>
            <w:tcW w:w="1037" w:type="pct"/>
            <w:vAlign w:val="top"/>
          </w:tcPr>
          <w:p w14:paraId="2ECEB1ED">
            <w:pPr>
              <w:pStyle w:val="13"/>
              <w:spacing w:before="212" w:line="324" w:lineRule="auto"/>
              <w:ind w:left="127" w:right="93" w:firstLine="422"/>
              <w:jc w:val="both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结合生活实际让学生进一步理解如何做批注，用自己的话简要记录。</w:t>
            </w:r>
          </w:p>
        </w:tc>
        <w:tc>
          <w:tcPr>
            <w:tcW w:w="504" w:type="pct"/>
            <w:vAlign w:val="top"/>
          </w:tcPr>
          <w:p w14:paraId="0D3863B9">
            <w:pPr>
              <w:spacing w:line="400" w:lineRule="auto"/>
              <w:rPr>
                <w:rFonts w:ascii="Arial"/>
                <w:sz w:val="21"/>
              </w:rPr>
            </w:pPr>
          </w:p>
          <w:p w14:paraId="32C364CC">
            <w:pPr>
              <w:pStyle w:val="13"/>
              <w:spacing w:before="91" w:line="356" w:lineRule="auto"/>
              <w:ind w:left="127" w:right="105" w:firstLine="19"/>
            </w:pPr>
            <w:r>
              <w:rPr>
                <w:spacing w:val="-15"/>
              </w:rPr>
              <w:t>10</w:t>
            </w:r>
            <w:r>
              <w:rPr>
                <w:spacing w:val="90"/>
              </w:rPr>
              <w:t xml:space="preserve"> </w:t>
            </w:r>
            <w:r>
              <w:rPr>
                <w:spacing w:val="-15"/>
              </w:rPr>
              <w:t>分</w:t>
            </w:r>
            <w:r>
              <w:t xml:space="preserve"> 钟</w:t>
            </w:r>
          </w:p>
        </w:tc>
      </w:tr>
      <w:tr w14:paraId="2482C2C4">
        <w:tblPrEx>
          <w:tblBorders>
            <w:top w:val="single" w:color="000000" w:sz="2" w:space="0"/>
            <w:left w:val="single" w:color="000000" w:sz="2" w:space="0"/>
            <w:bottom w:val="single" w:color="auto" w:sz="4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95" w:type="pct"/>
          <w:trHeight w:val="0" w:hRule="atLeast"/>
          <w:jc w:val="center"/>
        </w:trPr>
        <w:tc>
          <w:tcPr>
            <w:tcW w:w="4704" w:type="pct"/>
            <w:gridSpan w:val="9"/>
            <w:shd w:val="clear" w:color="auto" w:fill="FFE599"/>
            <w:vAlign w:val="top"/>
          </w:tcPr>
          <w:p w14:paraId="316EDB8F">
            <w:pPr>
              <w:spacing w:line="276" w:lineRule="auto"/>
              <w:rPr>
                <w:rFonts w:ascii="Arial"/>
                <w:sz w:val="21"/>
              </w:rPr>
            </w:pPr>
          </w:p>
          <w:p w14:paraId="7DED9822">
            <w:pPr>
              <w:spacing w:before="74" w:line="225" w:lineRule="auto"/>
              <w:ind w:left="36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单元质量检测作业评价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表</w:t>
            </w:r>
          </w:p>
        </w:tc>
      </w:tr>
      <w:tr w14:paraId="5B8B7236">
        <w:tblPrEx>
          <w:tblBorders>
            <w:top w:val="single" w:color="000000" w:sz="2" w:space="0"/>
            <w:left w:val="single" w:color="000000" w:sz="2" w:space="0"/>
            <w:bottom w:val="single" w:color="auto" w:sz="4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95" w:type="pct"/>
          <w:trHeight w:val="0" w:hRule="atLeast"/>
          <w:jc w:val="center"/>
        </w:trPr>
        <w:tc>
          <w:tcPr>
            <w:tcW w:w="126" w:type="pct"/>
            <w:gridSpan w:val="2"/>
            <w:shd w:val="clear" w:color="auto" w:fill="BDD6EE"/>
            <w:vAlign w:val="top"/>
          </w:tcPr>
          <w:p w14:paraId="242DF39F">
            <w:pPr>
              <w:spacing w:before="112" w:line="22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题号</w:t>
            </w:r>
          </w:p>
        </w:tc>
        <w:tc>
          <w:tcPr>
            <w:tcW w:w="514" w:type="pct"/>
            <w:gridSpan w:val="3"/>
            <w:shd w:val="clear" w:color="auto" w:fill="BDD6EE"/>
            <w:vAlign w:val="top"/>
          </w:tcPr>
          <w:p w14:paraId="16E9137F">
            <w:pPr>
              <w:spacing w:before="112" w:line="226" w:lineRule="auto"/>
              <w:ind w:left="19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价标准</w:t>
            </w:r>
          </w:p>
        </w:tc>
        <w:tc>
          <w:tcPr>
            <w:tcW w:w="3559" w:type="pct"/>
            <w:gridSpan w:val="3"/>
            <w:shd w:val="clear" w:color="auto" w:fill="BDD6EE"/>
            <w:vAlign w:val="top"/>
          </w:tcPr>
          <w:p w14:paraId="2E21F4E0">
            <w:pPr>
              <w:spacing w:before="113" w:line="227" w:lineRule="auto"/>
              <w:ind w:left="72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成长值</w:t>
            </w:r>
          </w:p>
        </w:tc>
        <w:tc>
          <w:tcPr>
            <w:tcW w:w="504" w:type="pct"/>
            <w:shd w:val="clear" w:color="auto" w:fill="BDD6EE"/>
            <w:vAlign w:val="top"/>
          </w:tcPr>
          <w:p w14:paraId="705211B6">
            <w:pPr>
              <w:spacing w:before="69" w:line="327" w:lineRule="exact"/>
              <w:ind w:left="1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position w:val="1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评价人(打</w:t>
            </w:r>
            <w:r>
              <w:rPr>
                <w:rFonts w:ascii="Arial" w:hAnsi="Arial" w:eastAsia="Arial" w:cs="Arial"/>
                <w:spacing w:val="12"/>
                <w:position w:val="1"/>
                <w:sz w:val="23"/>
                <w:szCs w:val="23"/>
              </w:rPr>
              <w:t>√</w:t>
            </w:r>
            <w:r>
              <w:rPr>
                <w:rFonts w:ascii="宋体" w:hAnsi="宋体" w:eastAsia="宋体" w:cs="宋体"/>
                <w:spacing w:val="12"/>
                <w:position w:val="1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选择</w:t>
            </w:r>
            <w:r>
              <w:rPr>
                <w:rFonts w:ascii="宋体" w:hAnsi="宋体" w:eastAsia="宋体" w:cs="宋体"/>
                <w:spacing w:val="10"/>
                <w:position w:val="1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)</w:t>
            </w:r>
          </w:p>
        </w:tc>
      </w:tr>
      <w:tr w14:paraId="1ED68687">
        <w:tblPrEx>
          <w:tblBorders>
            <w:top w:val="single" w:color="000000" w:sz="2" w:space="0"/>
            <w:left w:val="single" w:color="000000" w:sz="2" w:space="0"/>
            <w:bottom w:val="single" w:color="auto" w:sz="4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95" w:type="pct"/>
          <w:trHeight w:val="0" w:hRule="atLeast"/>
          <w:jc w:val="center"/>
        </w:trPr>
        <w:tc>
          <w:tcPr>
            <w:tcW w:w="126" w:type="pct"/>
            <w:gridSpan w:val="3"/>
            <w:tcBorders>
              <w:bottom w:val="nil"/>
            </w:tcBorders>
            <w:vAlign w:val="top"/>
          </w:tcPr>
          <w:p w14:paraId="4F172893">
            <w:pPr>
              <w:spacing w:line="355" w:lineRule="auto"/>
              <w:rPr>
                <w:rFonts w:ascii="Arial"/>
                <w:sz w:val="21"/>
              </w:rPr>
            </w:pPr>
          </w:p>
          <w:p w14:paraId="200BDD26">
            <w:pPr>
              <w:spacing w:line="356" w:lineRule="auto"/>
              <w:rPr>
                <w:rFonts w:ascii="Arial"/>
                <w:sz w:val="21"/>
              </w:rPr>
            </w:pPr>
          </w:p>
          <w:p w14:paraId="66AF5176">
            <w:pPr>
              <w:spacing w:before="36" w:line="189" w:lineRule="exact"/>
              <w:ind w:left="27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116"/>
                <w:position w:val="1"/>
                <w:sz w:val="11"/>
                <w:szCs w:val="11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一</w:t>
            </w:r>
          </w:p>
        </w:tc>
        <w:tc>
          <w:tcPr>
            <w:tcW w:w="514" w:type="pct"/>
            <w:gridSpan w:val="2"/>
            <w:vAlign w:val="top"/>
          </w:tcPr>
          <w:p w14:paraId="4B99EAAB">
            <w:pPr>
              <w:spacing w:before="36" w:line="265" w:lineRule="auto"/>
              <w:ind w:left="117" w:right="41" w:firstLine="48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能正确理解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题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 xml:space="preserve">意，所填答案答对 </w:t>
            </w:r>
            <w:r>
              <w:rPr>
                <w:rFonts w:ascii="Calibri" w:hAnsi="Calibri" w:eastAsia="Calibri" w:cs="Calibri"/>
                <w:spacing w:val="-3"/>
                <w:sz w:val="23"/>
                <w:szCs w:val="23"/>
              </w:rPr>
              <w:t xml:space="preserve">7—9 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处，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书写较工整规范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。</w:t>
            </w:r>
          </w:p>
        </w:tc>
        <w:tc>
          <w:tcPr>
            <w:tcW w:w="3559" w:type="pct"/>
            <w:gridSpan w:val="3"/>
            <w:vAlign w:val="top"/>
          </w:tcPr>
          <w:p w14:paraId="2592C261">
            <w:pPr>
              <w:spacing w:before="12" w:line="590" w:lineRule="exact"/>
              <w:ind w:firstLine="410"/>
              <w:textAlignment w:val="center"/>
            </w:pPr>
            <w:r>
              <mc:AlternateContent>
                <mc:Choice Requires="wpg">
                  <w:drawing>
                    <wp:inline distT="0" distB="0" distL="114300" distR="114300">
                      <wp:extent cx="892175" cy="375285"/>
                      <wp:effectExtent l="0" t="0" r="9525" b="18415"/>
                      <wp:docPr id="253" name="组合 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2175" cy="375285"/>
                                <a:chOff x="0" y="0"/>
                                <a:chExt cx="1405" cy="5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0" name="图片 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3" cy="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51" name="矩形 251"/>
                              <wps:cNvSpPr/>
                              <wps:spPr>
                                <a:xfrm>
                                  <a:off x="1082" y="95"/>
                                  <a:ext cx="322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52" name="文本框 252"/>
                              <wps:cNvSpPr txBox="1"/>
                              <wps:spPr>
                                <a:xfrm>
                                  <a:off x="1077" y="292"/>
                                  <a:ext cx="187" cy="3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1BF2B2">
                                    <w:pPr>
                                      <w:spacing w:before="20" w:line="182" w:lineRule="auto"/>
                                      <w:ind w:left="20"/>
                                      <w:rPr>
                                        <w:rFonts w:ascii="Calibri" w:hAnsi="Calibri" w:eastAsia="Calibri" w:cs="Calibri"/>
                                        <w:sz w:val="31"/>
                                        <w:szCs w:val="31"/>
                                      </w:rPr>
                                    </w:pP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sz w:val="31"/>
                                        <w:szCs w:val="31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29.55pt;width:70.25pt;" coordsize="1405,590" o:gfxdata="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">
                      <o:lock v:ext="edit" aspectratio="f"/>
                      <v:shape id="图片 57" o:spid="_x0000_s1026" o:spt="75" type="#_x0000_t75" style="position:absolute;left:0;top:0;height:590;width:1313;" filled="f" o:preferrelative="t" stroked="f" coordsize="21600,21600" o:gfxdata="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1vz3q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28" o:title=""/>
                        <o:lock v:ext="edit" aspectratio="t"/>
                      </v:shape>
                      <v:rect id="_x0000_s1026" o:spid="_x0000_s1026" o:spt="1" style="position:absolute;left:1082;top:95;height:430;width:322;" fillcolor="#FF0000" filled="t" stroked="f" coordsize="21600,21600" o:gfxdata="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0leL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_x0000_s1026" o:spid="_x0000_s1026" o:spt="202" type="#_x0000_t202" style="position:absolute;left:1077;top:292;height:327;width:187;" filled="f" stroked="f" coordsize="21600,21600" o:gfxdata="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CII++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6A1BF2B2">
                              <w:pPr>
                                <w:spacing w:before="20" w:line="182" w:lineRule="auto"/>
                                <w:ind w:left="20"/>
                                <w:rPr>
                                  <w:rFonts w:ascii="Calibri" w:hAnsi="Calibri" w:eastAsia="Calibri" w:cs="Calibri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sz w:val="31"/>
                                  <w:szCs w:val="31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4" w:type="pct"/>
            <w:vMerge w:val="restart"/>
            <w:tcBorders>
              <w:bottom w:val="nil"/>
            </w:tcBorders>
            <w:vAlign w:val="top"/>
          </w:tcPr>
          <w:p w14:paraId="23C2AE12">
            <w:pPr>
              <w:spacing w:line="273" w:lineRule="auto"/>
              <w:rPr>
                <w:rFonts w:ascii="Arial"/>
                <w:sz w:val="21"/>
              </w:rPr>
            </w:pPr>
          </w:p>
          <w:p w14:paraId="701B179A">
            <w:pPr>
              <w:spacing w:before="74" w:line="228" w:lineRule="auto"/>
              <w:ind w:left="3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自己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)</w:t>
            </w:r>
          </w:p>
          <w:p w14:paraId="65DC7557">
            <w:pPr>
              <w:spacing w:before="27" w:line="229" w:lineRule="auto"/>
              <w:ind w:left="37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同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)</w:t>
            </w:r>
          </w:p>
          <w:p w14:paraId="68AD18E9">
            <w:pPr>
              <w:spacing w:before="27" w:line="227" w:lineRule="auto"/>
              <w:ind w:left="3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老师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)</w:t>
            </w:r>
          </w:p>
          <w:p w14:paraId="7F65AF93">
            <w:pPr>
              <w:spacing w:before="28" w:line="228" w:lineRule="auto"/>
              <w:ind w:left="35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家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长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)</w:t>
            </w:r>
          </w:p>
        </w:tc>
      </w:tr>
      <w:tr w14:paraId="4A7E131F">
        <w:tblPrEx>
          <w:tblBorders>
            <w:top w:val="single" w:color="000000" w:sz="2" w:space="0"/>
            <w:left w:val="single" w:color="000000" w:sz="2" w:space="0"/>
            <w:bottom w:val="single" w:color="auto" w:sz="4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95" w:type="pct"/>
          <w:trHeight w:val="0" w:hRule="atLeast"/>
          <w:jc w:val="center"/>
        </w:trPr>
        <w:tc>
          <w:tcPr>
            <w:tcW w:w="126" w:type="pct"/>
            <w:gridSpan w:val="3"/>
            <w:tcBorders>
              <w:top w:val="nil"/>
            </w:tcBorders>
            <w:vAlign w:val="top"/>
          </w:tcPr>
          <w:p w14:paraId="4FC7EF5E">
            <w:pPr>
              <w:rPr>
                <w:rFonts w:ascii="Arial"/>
                <w:sz w:val="21"/>
              </w:rPr>
            </w:pPr>
          </w:p>
        </w:tc>
        <w:tc>
          <w:tcPr>
            <w:tcW w:w="514" w:type="pct"/>
            <w:gridSpan w:val="2"/>
            <w:vAlign w:val="top"/>
          </w:tcPr>
          <w:p w14:paraId="0F52A44D">
            <w:pPr>
              <w:spacing w:before="37" w:line="228" w:lineRule="auto"/>
              <w:ind w:left="602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能正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确理解题意，所填答案答对 </w:t>
            </w:r>
            <w:r>
              <w:rPr>
                <w:rFonts w:ascii="Calibri" w:hAnsi="Calibri" w:eastAsia="Calibri" w:cs="Calibri"/>
                <w:spacing w:val="2"/>
                <w:sz w:val="23"/>
                <w:szCs w:val="23"/>
              </w:rPr>
              <w:t>10— 12</w:t>
            </w:r>
          </w:p>
          <w:p w14:paraId="42AD3607">
            <w:pPr>
              <w:spacing w:before="28" w:line="224" w:lineRule="auto"/>
              <w:ind w:left="11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处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，书写工整规范。</w:t>
            </w:r>
          </w:p>
        </w:tc>
        <w:tc>
          <w:tcPr>
            <w:tcW w:w="2521" w:type="pct"/>
            <w:gridSpan w:val="2"/>
            <w:tcBorders>
              <w:right w:val="nil"/>
            </w:tcBorders>
            <w:vAlign w:val="top"/>
          </w:tcPr>
          <w:p w14:paraId="4BCE380D">
            <w:pPr>
              <w:spacing w:before="12" w:line="590" w:lineRule="exact"/>
              <w:ind w:firstLine="784"/>
              <w:textAlignment w:val="center"/>
            </w:pPr>
            <w:r>
              <w:drawing>
                <wp:inline distT="0" distB="0" distL="0" distR="0">
                  <wp:extent cx="354965" cy="374650"/>
                  <wp:effectExtent l="0" t="0" r="635" b="6350"/>
                  <wp:docPr id="383" name="IM 3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IM 38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91" cy="374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pct"/>
            <w:tcBorders>
              <w:left w:val="nil"/>
            </w:tcBorders>
            <w:vAlign w:val="top"/>
          </w:tcPr>
          <w:p w14:paraId="59E86590">
            <w:pPr>
              <w:spacing w:before="96" w:line="431" w:lineRule="exact"/>
              <w:ind w:firstLine="98"/>
              <w:textAlignment w:val="center"/>
            </w:pPr>
            <w:r>
              <mc:AlternateContent>
                <mc:Choice Requires="wps">
                  <w:drawing>
                    <wp:inline distT="0" distB="0" distL="114300" distR="114300">
                      <wp:extent cx="193675" cy="273685"/>
                      <wp:effectExtent l="0" t="0" r="9525" b="5715"/>
                      <wp:docPr id="259" name="文本框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675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4793F26">
                                  <w:pPr>
                                    <w:spacing w:before="217" w:line="185" w:lineRule="auto"/>
                                    <w:ind w:left="21"/>
                                    <w:rPr>
                                      <w:rFonts w:ascii="Calibri" w:hAnsi="Calibri" w:eastAsia="Calibri" w:cs="Calibri"/>
                                      <w:sz w:val="29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Calibri" w:hAnsi="Calibri" w:eastAsia="Calibri" w:cs="Calibri"/>
                                      <w:b/>
                                      <w:bCs/>
                                      <w:spacing w:val="-7"/>
                                      <w:sz w:val="29"/>
                                      <w:szCs w:val="2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eastAsia="Calibri" w:cs="Calibri"/>
                                      <w:b/>
                                      <w:bCs/>
                                      <w:spacing w:val="-6"/>
                                      <w:sz w:val="29"/>
                                      <w:szCs w:val="29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26" o:spid="_x0000_s1026" o:spt="202" type="#_x0000_t202" style="height:21.55pt;width:15.25pt;" fillcolor="#FF0000" filled="t" stroked="f" coordsize="21600,21600" o:gfxdata="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F4hiJHSAAAAAwEAAA8AAAAAAAAAAQAgAAAAIgAAAGRy&#10;cy9kb3ducmV2LnhtbFBLAQIUABQAAAAIAIdO4kCOTl4o0gEAAJ4DAAAOAAAAAAAAAAEAIAAAACEB&#10;AABkcnMvZTJvRG9jLnhtbFBLBQYAAAAABgAGAFkBAABlBQAAAAA=&#10;">
                      <v:fill on="t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04793F26">
                            <w:pPr>
                              <w:spacing w:before="217" w:line="185" w:lineRule="auto"/>
                              <w:ind w:left="21"/>
                              <w:rPr>
                                <w:rFonts w:ascii="Calibri" w:hAnsi="Calibri" w:eastAsia="Calibri" w:cs="Calibri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spacing w:val="-7"/>
                                <w:sz w:val="29"/>
                                <w:szCs w:val="29"/>
                              </w:rPr>
                              <w:t>1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spacing w:val="-6"/>
                                <w:sz w:val="29"/>
                                <w:szCs w:val="29"/>
                              </w:rPr>
                              <w:t>0</w:t>
                            </w:r>
                          </w:p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04" w:type="pct"/>
            <w:vMerge w:val="continue"/>
            <w:tcBorders>
              <w:top w:val="nil"/>
              <w:bottom w:val="nil"/>
            </w:tcBorders>
            <w:vAlign w:val="top"/>
          </w:tcPr>
          <w:p w14:paraId="690EFA52">
            <w:pPr>
              <w:rPr>
                <w:rFonts w:ascii="Arial"/>
                <w:sz w:val="21"/>
              </w:rPr>
            </w:pPr>
          </w:p>
        </w:tc>
      </w:tr>
      <w:tr w14:paraId="33337A30">
        <w:tblPrEx>
          <w:tblBorders>
            <w:top w:val="single" w:color="000000" w:sz="2" w:space="0"/>
            <w:left w:val="single" w:color="000000" w:sz="2" w:space="0"/>
            <w:bottom w:val="single" w:color="auto" w:sz="4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95" w:type="pct"/>
          <w:trHeight w:val="0" w:hRule="atLeast"/>
          <w:jc w:val="center"/>
        </w:trPr>
        <w:tc>
          <w:tcPr>
            <w:tcW w:w="640" w:type="pct"/>
            <w:gridSpan w:val="5"/>
            <w:tcBorders>
              <w:top w:val="nil"/>
            </w:tcBorders>
            <w:vAlign w:val="top"/>
          </w:tcPr>
          <w:p w14:paraId="333D8196">
            <w:pPr>
              <w:rPr>
                <w:rFonts w:ascii="Arial"/>
                <w:sz w:val="21"/>
              </w:rPr>
            </w:pPr>
          </w:p>
        </w:tc>
        <w:tc>
          <w:tcPr>
            <w:tcW w:w="1013" w:type="pct"/>
            <w:vAlign w:val="top"/>
          </w:tcPr>
          <w:p w14:paraId="4A1C2F4B">
            <w:pPr>
              <w:spacing w:before="35" w:line="238" w:lineRule="auto"/>
              <w:ind w:left="117" w:right="164" w:firstLine="48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>能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正确理解题意，所填答案全部正确，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书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写工整规范。</w:t>
            </w:r>
          </w:p>
        </w:tc>
        <w:tc>
          <w:tcPr>
            <w:tcW w:w="1507" w:type="pct"/>
            <w:tcBorders>
              <w:right w:val="nil"/>
            </w:tcBorders>
            <w:vAlign w:val="top"/>
          </w:tcPr>
          <w:p w14:paraId="1FC3DF9A">
            <w:pPr>
              <w:spacing w:before="57" w:line="494" w:lineRule="exact"/>
              <w:ind w:firstLine="650"/>
              <w:textAlignment w:val="center"/>
            </w:pPr>
            <w:r>
              <w:drawing>
                <wp:inline distT="0" distB="0" distL="0" distR="0">
                  <wp:extent cx="523875" cy="313690"/>
                  <wp:effectExtent l="0" t="0" r="9525" b="3810"/>
                  <wp:docPr id="384" name="IM 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 38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5" cy="31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pct"/>
            <w:tcBorders>
              <w:left w:val="nil"/>
            </w:tcBorders>
            <w:vAlign w:val="top"/>
          </w:tcPr>
          <w:p w14:paraId="22FB75B7">
            <w:pPr>
              <w:spacing w:before="114" w:line="444" w:lineRule="exact"/>
              <w:ind w:firstLine="25"/>
              <w:textAlignment w:val="center"/>
            </w:pPr>
            <w:r>
              <mc:AlternateContent>
                <mc:Choice Requires="wps">
                  <w:drawing>
                    <wp:inline distT="0" distB="0" distL="114300" distR="114300">
                      <wp:extent cx="193675" cy="282575"/>
                      <wp:effectExtent l="0" t="0" r="9525" b="9525"/>
                      <wp:docPr id="258" name="文本框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675" cy="282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65B9F9">
                                  <w:pPr>
                                    <w:spacing w:before="221" w:line="184" w:lineRule="auto"/>
                                    <w:ind w:left="22"/>
                                    <w:rPr>
                                      <w:rFonts w:ascii="Calibri" w:hAnsi="Calibri" w:eastAsia="Calibri" w:cs="Calibri"/>
                                      <w:sz w:val="29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Calibri" w:hAnsi="Calibri" w:eastAsia="Calibri" w:cs="Calibri"/>
                                      <w:b/>
                                      <w:bCs/>
                                      <w:spacing w:val="-7"/>
                                      <w:sz w:val="29"/>
                                      <w:szCs w:val="2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eastAsia="Calibri" w:cs="Calibri"/>
                                      <w:b/>
                                      <w:bCs/>
                                      <w:spacing w:val="-6"/>
                                      <w:sz w:val="29"/>
                                      <w:szCs w:val="29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26" o:spid="_x0000_s1026" o:spt="202" type="#_x0000_t202" style="height:22.25pt;width:15.25pt;" fillcolor="#FF0000" filled="t" stroked="f" coordsize="21600,21600" o:gfxdata="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viqSZ0gAAAAMBAAAPAAAAAAAAAAEAIAAAACIAAABkcnMv&#10;ZG93bnJldi54bWxQSwECFAAUAAAACACHTuJA7P/n79ABAACeAwAADgAAAAAAAAABACAAAAAhAQAA&#10;ZHJzL2Uyb0RvYy54bWxQSwUGAAAAAAYABgBZAQAAYwUAAAAA&#10;">
                      <v:fill on="t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5A65B9F9">
                            <w:pPr>
                              <w:spacing w:before="221" w:line="184" w:lineRule="auto"/>
                              <w:ind w:left="22"/>
                              <w:rPr>
                                <w:rFonts w:ascii="Calibri" w:hAnsi="Calibri" w:eastAsia="Calibri" w:cs="Calibri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spacing w:val="-7"/>
                                <w:sz w:val="29"/>
                                <w:szCs w:val="29"/>
                              </w:rPr>
                              <w:t>1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spacing w:val="-6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04" w:type="pct"/>
            <w:vMerge w:val="continue"/>
            <w:tcBorders>
              <w:top w:val="nil"/>
            </w:tcBorders>
            <w:vAlign w:val="top"/>
          </w:tcPr>
          <w:p w14:paraId="183C1039">
            <w:pPr>
              <w:rPr>
                <w:rFonts w:ascii="Arial"/>
                <w:sz w:val="21"/>
              </w:rPr>
            </w:pPr>
          </w:p>
        </w:tc>
      </w:tr>
      <w:tr w14:paraId="6650CE63">
        <w:tblPrEx>
          <w:tblBorders>
            <w:top w:val="single" w:color="000000" w:sz="2" w:space="0"/>
            <w:left w:val="single" w:color="000000" w:sz="2" w:space="0"/>
            <w:bottom w:val="single" w:color="auto" w:sz="4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95" w:type="pct"/>
          <w:trHeight w:val="0" w:hRule="atLeast"/>
          <w:jc w:val="center"/>
        </w:trPr>
        <w:tc>
          <w:tcPr>
            <w:tcW w:w="640" w:type="pct"/>
            <w:gridSpan w:val="5"/>
            <w:tcBorders>
              <w:bottom w:val="nil"/>
            </w:tcBorders>
            <w:vAlign w:val="top"/>
          </w:tcPr>
          <w:p w14:paraId="544E91E0">
            <w:pPr>
              <w:spacing w:before="81" w:line="189" w:lineRule="auto"/>
              <w:ind w:left="27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二</w:t>
            </w:r>
          </w:p>
        </w:tc>
        <w:tc>
          <w:tcPr>
            <w:tcW w:w="1013" w:type="pct"/>
            <w:vAlign w:val="top"/>
          </w:tcPr>
          <w:p w14:paraId="422350D5">
            <w:pPr>
              <w:spacing w:before="35" w:line="238" w:lineRule="auto"/>
              <w:ind w:left="117" w:right="104" w:firstLine="48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能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 xml:space="preserve">正确理解题意，所填答案答对 </w:t>
            </w:r>
            <w:r>
              <w:rPr>
                <w:rFonts w:ascii="Calibri" w:hAnsi="Calibri" w:eastAsia="Calibri" w:cs="Calibri"/>
                <w:spacing w:val="7"/>
                <w:sz w:val="23"/>
                <w:szCs w:val="23"/>
              </w:rPr>
              <w:t>8 — 10</w:t>
            </w:r>
            <w:r>
              <w:rPr>
                <w:rFonts w:ascii="Calibri" w:hAnsi="Calibri" w:eastAsia="Calibri" w:cs="Calibri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处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。</w:t>
            </w:r>
          </w:p>
        </w:tc>
        <w:tc>
          <w:tcPr>
            <w:tcW w:w="2545" w:type="pct"/>
            <w:gridSpan w:val="2"/>
            <w:vAlign w:val="top"/>
          </w:tcPr>
          <w:p w14:paraId="3010BA70">
            <w:pPr>
              <w:spacing w:before="13" w:line="616" w:lineRule="exact"/>
              <w:ind w:firstLine="410"/>
              <w:textAlignment w:val="center"/>
            </w:pPr>
            <w:r>
              <mc:AlternateContent>
                <mc:Choice Requires="wpg">
                  <w:drawing>
                    <wp:inline distT="0" distB="0" distL="114300" distR="114300">
                      <wp:extent cx="1050290" cy="391795"/>
                      <wp:effectExtent l="0" t="0" r="3810" b="14605"/>
                      <wp:docPr id="245" name="组合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0290" cy="391795"/>
                                <a:chOff x="0" y="0"/>
                                <a:chExt cx="1653" cy="6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2" name="图片 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3" cy="6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43" name="矩形 243"/>
                              <wps:cNvSpPr/>
                              <wps:spPr>
                                <a:xfrm>
                                  <a:off x="1097" y="109"/>
                                  <a:ext cx="322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44" name="文本框 244"/>
                              <wps:cNvSpPr txBox="1"/>
                              <wps:spPr>
                                <a:xfrm>
                                  <a:off x="1091" y="306"/>
                                  <a:ext cx="187" cy="3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F7B2F4">
                                    <w:pPr>
                                      <w:spacing w:before="20" w:line="182" w:lineRule="auto"/>
                                      <w:ind w:left="20"/>
                                      <w:rPr>
                                        <w:rFonts w:ascii="Calibri" w:hAnsi="Calibri" w:eastAsia="Calibri" w:cs="Calibri"/>
                                        <w:sz w:val="31"/>
                                        <w:szCs w:val="31"/>
                                      </w:rPr>
                                    </w:pP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sz w:val="31"/>
                                        <w:szCs w:val="31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30.85pt;width:82.7pt;" coordsize="1653,617" o:gfxdata="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">
                      <o:lock v:ext="edit" aspectratio="f"/>
                      <v:shape id="图片 63" o:spid="_x0000_s1026" o:spt="75" type="#_x0000_t75" style="position:absolute;left:0;top:0;height:617;width:1653;" filled="f" o:preferrelative="t" stroked="f" coordsize="21600,21600" o:gfxdata="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nEgB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31" o:title=""/>
                        <o:lock v:ext="edit" aspectratio="t"/>
                      </v:shape>
                      <v:rect id="_x0000_s1026" o:spid="_x0000_s1026" o:spt="1" style="position:absolute;left:1097;top:109;height:430;width:322;" fillcolor="#FF0000" filled="t" stroked="f" coordsize="21600,21600" o:gfxdata="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lfq6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_x0000_s1026" o:spid="_x0000_s1026" o:spt="202" type="#_x0000_t202" style="position:absolute;left:1091;top:306;height:327;width:187;" filled="f" stroked="f" coordsize="21600,21600" o:gfxdata="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fSI3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35F7B2F4">
                              <w:pPr>
                                <w:spacing w:before="20" w:line="182" w:lineRule="auto"/>
                                <w:ind w:left="20"/>
                                <w:rPr>
                                  <w:rFonts w:ascii="Calibri" w:hAnsi="Calibri" w:eastAsia="Calibri" w:cs="Calibri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sz w:val="31"/>
                                  <w:szCs w:val="31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4" w:type="pct"/>
            <w:vMerge w:val="restart"/>
            <w:tcBorders>
              <w:bottom w:val="nil"/>
            </w:tcBorders>
            <w:vAlign w:val="top"/>
          </w:tcPr>
          <w:p w14:paraId="79127201">
            <w:pPr>
              <w:spacing w:line="272" w:lineRule="auto"/>
              <w:rPr>
                <w:rFonts w:ascii="Arial"/>
                <w:sz w:val="21"/>
              </w:rPr>
            </w:pPr>
          </w:p>
          <w:p w14:paraId="658CC897">
            <w:pPr>
              <w:spacing w:before="75" w:line="228" w:lineRule="auto"/>
              <w:ind w:left="3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自己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)</w:t>
            </w:r>
          </w:p>
          <w:p w14:paraId="6127FCD6">
            <w:pPr>
              <w:spacing w:before="27" w:line="229" w:lineRule="auto"/>
              <w:ind w:left="37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同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)</w:t>
            </w:r>
          </w:p>
          <w:p w14:paraId="5CF48C57">
            <w:pPr>
              <w:spacing w:before="27" w:line="227" w:lineRule="auto"/>
              <w:ind w:left="3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老师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)</w:t>
            </w:r>
          </w:p>
          <w:p w14:paraId="71668D11">
            <w:pPr>
              <w:spacing w:before="28" w:line="228" w:lineRule="auto"/>
              <w:ind w:left="35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家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长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)</w:t>
            </w:r>
          </w:p>
        </w:tc>
      </w:tr>
      <w:tr w14:paraId="5974A88B">
        <w:tblPrEx>
          <w:tblBorders>
            <w:top w:val="single" w:color="000000" w:sz="2" w:space="0"/>
            <w:left w:val="single" w:color="000000" w:sz="2" w:space="0"/>
            <w:bottom w:val="single" w:color="auto" w:sz="4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625" w:type="pct"/>
            <w:gridSpan w:val="5"/>
            <w:tcBorders>
              <w:top w:val="nil"/>
            </w:tcBorders>
            <w:vAlign w:val="top"/>
          </w:tcPr>
          <w:p w14:paraId="5D16BABB">
            <w:pPr>
              <w:rPr>
                <w:rFonts w:ascii="Arial"/>
                <w:sz w:val="21"/>
              </w:rPr>
            </w:pPr>
          </w:p>
        </w:tc>
        <w:tc>
          <w:tcPr>
            <w:tcW w:w="1324" w:type="pct"/>
            <w:gridSpan w:val="2"/>
            <w:vAlign w:val="top"/>
          </w:tcPr>
          <w:p w14:paraId="67C4028E">
            <w:pPr>
              <w:spacing w:before="38" w:line="237" w:lineRule="auto"/>
              <w:ind w:left="117" w:right="142" w:firstLine="48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能正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确理解题意，所填答案答对 </w:t>
            </w:r>
            <w:r>
              <w:rPr>
                <w:rFonts w:ascii="Calibri" w:hAnsi="Calibri" w:eastAsia="Calibri" w:cs="Calibri"/>
                <w:spacing w:val="2"/>
                <w:sz w:val="23"/>
                <w:szCs w:val="23"/>
              </w:rPr>
              <w:t>11— 13</w:t>
            </w:r>
            <w:r>
              <w:rPr>
                <w:rFonts w:ascii="Calibri" w:hAnsi="Calibri" w:eastAsia="Calibri" w:cs="Calibri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处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。</w:t>
            </w:r>
          </w:p>
        </w:tc>
        <w:tc>
          <w:tcPr>
            <w:tcW w:w="1507" w:type="pct"/>
            <w:tcBorders>
              <w:right w:val="nil"/>
            </w:tcBorders>
            <w:vAlign w:val="top"/>
          </w:tcPr>
          <w:p w14:paraId="60B70746">
            <w:pPr>
              <w:spacing w:before="13" w:line="590" w:lineRule="exact"/>
              <w:ind w:firstLine="784"/>
              <w:textAlignment w:val="center"/>
            </w:pPr>
            <w:r>
              <w:drawing>
                <wp:inline distT="0" distB="0" distL="0" distR="0">
                  <wp:extent cx="354965" cy="374650"/>
                  <wp:effectExtent l="0" t="0" r="635" b="6350"/>
                  <wp:docPr id="385" name="IM 3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IM 38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91" cy="374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pct"/>
            <w:tcBorders>
              <w:left w:val="nil"/>
            </w:tcBorders>
            <w:vAlign w:val="top"/>
          </w:tcPr>
          <w:p w14:paraId="07C6516F">
            <w:pPr>
              <w:spacing w:before="110" w:line="431" w:lineRule="exact"/>
              <w:ind w:firstLine="83"/>
              <w:textAlignment w:val="center"/>
            </w:pPr>
            <w:r>
              <mc:AlternateContent>
                <mc:Choice Requires="wps">
                  <w:drawing>
                    <wp:inline distT="0" distB="0" distL="114300" distR="114300">
                      <wp:extent cx="193675" cy="273685"/>
                      <wp:effectExtent l="0" t="0" r="9525" b="5715"/>
                      <wp:docPr id="263" name="文本框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675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496F83F">
                                  <w:pPr>
                                    <w:spacing w:before="219" w:line="185" w:lineRule="auto"/>
                                    <w:ind w:left="22"/>
                                    <w:rPr>
                                      <w:rFonts w:ascii="Calibri" w:hAnsi="Calibri" w:eastAsia="Calibri" w:cs="Calibri"/>
                                      <w:sz w:val="29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Calibri" w:hAnsi="Calibri" w:eastAsia="Calibri" w:cs="Calibri"/>
                                      <w:b/>
                                      <w:bCs/>
                                      <w:spacing w:val="-7"/>
                                      <w:sz w:val="29"/>
                                      <w:szCs w:val="2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eastAsia="Calibri" w:cs="Calibri"/>
                                      <w:b/>
                                      <w:bCs/>
                                      <w:spacing w:val="-6"/>
                                      <w:sz w:val="29"/>
                                      <w:szCs w:val="29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26" o:spid="_x0000_s1026" o:spt="202" type="#_x0000_t202" style="height:21.55pt;width:15.25pt;" fillcolor="#FF0000" filled="t" stroked="f" coordsize="21600,21600" o:gfxdata="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F4hiJHSAAAAAwEAAA8AAAAAAAAAAQAgAAAAIgAAAGRy&#10;cy9kb3ducmV2LnhtbFBLAQIUABQAAAAIAIdO4kD9jUkS0gEAAJ4DAAAOAAAAAAAAAAEAIAAAACEB&#10;AABkcnMvZTJvRG9jLnhtbFBLBQYAAAAABgAGAFkBAABlBQAAAAA=&#10;">
                      <v:fill on="t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5496F83F">
                            <w:pPr>
                              <w:spacing w:before="219" w:line="185" w:lineRule="auto"/>
                              <w:ind w:left="22"/>
                              <w:rPr>
                                <w:rFonts w:ascii="Calibri" w:hAnsi="Calibri" w:eastAsia="Calibri" w:cs="Calibri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spacing w:val="-7"/>
                                <w:sz w:val="29"/>
                                <w:szCs w:val="29"/>
                              </w:rPr>
                              <w:t>1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spacing w:val="-6"/>
                                <w:sz w:val="29"/>
                                <w:szCs w:val="29"/>
                              </w:rPr>
                              <w:t>0</w:t>
                            </w:r>
                          </w:p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04" w:type="pct"/>
            <w:vMerge w:val="continue"/>
            <w:tcBorders>
              <w:top w:val="nil"/>
              <w:bottom w:val="nil"/>
            </w:tcBorders>
            <w:vAlign w:val="top"/>
          </w:tcPr>
          <w:p w14:paraId="6F616157">
            <w:pPr>
              <w:rPr>
                <w:rFonts w:ascii="Arial"/>
                <w:sz w:val="21"/>
              </w:rPr>
            </w:pPr>
          </w:p>
        </w:tc>
      </w:tr>
      <w:tr w14:paraId="30BE79AC">
        <w:tblPrEx>
          <w:tblBorders>
            <w:top w:val="single" w:color="000000" w:sz="2" w:space="0"/>
            <w:left w:val="single" w:color="000000" w:sz="2" w:space="0"/>
            <w:bottom w:val="single" w:color="auto" w:sz="4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625" w:type="pct"/>
            <w:gridSpan w:val="5"/>
            <w:tcBorders>
              <w:top w:val="nil"/>
            </w:tcBorders>
            <w:vAlign w:val="top"/>
          </w:tcPr>
          <w:p w14:paraId="76C6B626">
            <w:pPr>
              <w:rPr>
                <w:rFonts w:ascii="Arial"/>
                <w:sz w:val="21"/>
              </w:rPr>
            </w:pPr>
          </w:p>
        </w:tc>
        <w:tc>
          <w:tcPr>
            <w:tcW w:w="1324" w:type="pct"/>
            <w:gridSpan w:val="2"/>
            <w:vAlign w:val="top"/>
          </w:tcPr>
          <w:p w14:paraId="003FC556">
            <w:pPr>
              <w:spacing w:before="38" w:line="228" w:lineRule="auto"/>
              <w:ind w:left="60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能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正确理解题意，所填答案全部正确。</w:t>
            </w:r>
          </w:p>
        </w:tc>
        <w:tc>
          <w:tcPr>
            <w:tcW w:w="1507" w:type="pct"/>
            <w:tcBorders>
              <w:right w:val="nil"/>
            </w:tcBorders>
            <w:vAlign w:val="top"/>
          </w:tcPr>
          <w:p w14:paraId="66C85A63">
            <w:pPr>
              <w:spacing w:before="58" w:line="494" w:lineRule="exact"/>
              <w:ind w:firstLine="695"/>
              <w:textAlignment w:val="center"/>
            </w:pPr>
            <w:r>
              <w:drawing>
                <wp:inline distT="0" distB="0" distL="0" distR="0">
                  <wp:extent cx="466090" cy="313690"/>
                  <wp:effectExtent l="0" t="0" r="3810" b="3810"/>
                  <wp:docPr id="386" name="IM 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 38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" cy="31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pct"/>
            <w:tcBorders>
              <w:left w:val="nil"/>
            </w:tcBorders>
            <w:vAlign w:val="top"/>
          </w:tcPr>
          <w:p w14:paraId="53EF7C60">
            <w:pPr>
              <w:spacing w:before="94" w:line="444" w:lineRule="exact"/>
              <w:ind w:firstLine="83"/>
              <w:textAlignment w:val="center"/>
            </w:pPr>
            <w:r>
              <mc:AlternateContent>
                <mc:Choice Requires="wps">
                  <w:drawing>
                    <wp:inline distT="0" distB="0" distL="114300" distR="114300">
                      <wp:extent cx="193675" cy="282575"/>
                      <wp:effectExtent l="0" t="0" r="9525" b="9525"/>
                      <wp:docPr id="262" name="文本框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675" cy="282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520C640">
                                  <w:pPr>
                                    <w:spacing w:before="219" w:line="184" w:lineRule="auto"/>
                                    <w:ind w:left="22"/>
                                    <w:rPr>
                                      <w:rFonts w:ascii="Calibri" w:hAnsi="Calibri" w:eastAsia="Calibri" w:cs="Calibri"/>
                                      <w:sz w:val="29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Calibri" w:hAnsi="Calibri" w:eastAsia="Calibri" w:cs="Calibri"/>
                                      <w:b/>
                                      <w:bCs/>
                                      <w:spacing w:val="-7"/>
                                      <w:sz w:val="29"/>
                                      <w:szCs w:val="2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eastAsia="Calibri" w:cs="Calibri"/>
                                      <w:b/>
                                      <w:bCs/>
                                      <w:spacing w:val="-6"/>
                                      <w:sz w:val="29"/>
                                      <w:szCs w:val="29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26" o:spid="_x0000_s1026" o:spt="202" type="#_x0000_t202" style="height:22.25pt;width:15.25pt;" fillcolor="#FF0000" filled="t" stroked="f" coordsize="21600,21600" o:gfxdata="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viqSZ0gAAAAMBAAAPAAAAAAAAAAEAIAAAACIAAABkcnMv&#10;ZG93bnJldi54bWxQSwECFAAUAAAACACHTuJAnzzw1dABAACeAwAADgAAAAAAAAABACAAAAAhAQAA&#10;ZHJzL2Uyb0RvYy54bWxQSwUGAAAAAAYABgBZAQAAYwUAAAAA&#10;">
                      <v:fill on="t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2520C640">
                            <w:pPr>
                              <w:spacing w:before="219" w:line="184" w:lineRule="auto"/>
                              <w:ind w:left="22"/>
                              <w:rPr>
                                <w:rFonts w:ascii="Calibri" w:hAnsi="Calibri" w:eastAsia="Calibri" w:cs="Calibri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spacing w:val="-7"/>
                                <w:sz w:val="29"/>
                                <w:szCs w:val="29"/>
                              </w:rPr>
                              <w:t>1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spacing w:val="-6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04" w:type="pct"/>
            <w:vMerge w:val="continue"/>
            <w:tcBorders>
              <w:top w:val="nil"/>
            </w:tcBorders>
            <w:vAlign w:val="top"/>
          </w:tcPr>
          <w:p w14:paraId="6040F4F9">
            <w:pPr>
              <w:rPr>
                <w:rFonts w:ascii="Arial"/>
                <w:sz w:val="21"/>
              </w:rPr>
            </w:pPr>
          </w:p>
        </w:tc>
      </w:tr>
      <w:tr w14:paraId="31BDD078">
        <w:tblPrEx>
          <w:tblBorders>
            <w:top w:val="single" w:color="000000" w:sz="2" w:space="0"/>
            <w:left w:val="single" w:color="000000" w:sz="2" w:space="0"/>
            <w:bottom w:val="single" w:color="auto" w:sz="4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936" w:type="pct"/>
            <w:gridSpan w:val="6"/>
            <w:tcBorders>
              <w:bottom w:val="nil"/>
            </w:tcBorders>
            <w:vAlign w:val="top"/>
          </w:tcPr>
          <w:p w14:paraId="6BB85888">
            <w:pPr>
              <w:spacing w:before="37" w:line="305" w:lineRule="exact"/>
              <w:ind w:left="26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1"/>
                <w:sz w:val="23"/>
                <w:szCs w:val="23"/>
              </w:rPr>
              <w:t>三</w:t>
            </w:r>
          </w:p>
        </w:tc>
        <w:tc>
          <w:tcPr>
            <w:tcW w:w="1013" w:type="pct"/>
            <w:vAlign w:val="top"/>
          </w:tcPr>
          <w:p w14:paraId="441F1C18">
            <w:pPr>
              <w:spacing w:before="38" w:line="237" w:lineRule="auto"/>
              <w:ind w:left="113" w:right="105" w:firstLine="4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1"/>
                <w:sz w:val="23"/>
                <w:szCs w:val="23"/>
              </w:rPr>
              <w:t>选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择合适的方式安慰亮亮，语句表达通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顺</w:t>
            </w:r>
            <w:r>
              <w:rPr>
                <w:rFonts w:ascii="宋体" w:hAnsi="宋体" w:eastAsia="宋体" w:cs="宋体"/>
                <w:sz w:val="23"/>
                <w:szCs w:val="23"/>
              </w:rPr>
              <w:t>。</w:t>
            </w:r>
          </w:p>
        </w:tc>
        <w:tc>
          <w:tcPr>
            <w:tcW w:w="2545" w:type="pct"/>
            <w:gridSpan w:val="2"/>
            <w:vAlign w:val="top"/>
          </w:tcPr>
          <w:p w14:paraId="10295CA3">
            <w:pPr>
              <w:spacing w:before="12" w:line="590" w:lineRule="exact"/>
              <w:ind w:firstLine="410"/>
              <w:textAlignment w:val="center"/>
            </w:pPr>
            <w:r>
              <mc:AlternateContent>
                <mc:Choice Requires="wpg">
                  <w:drawing>
                    <wp:inline distT="0" distB="0" distL="114300" distR="114300">
                      <wp:extent cx="911225" cy="375285"/>
                      <wp:effectExtent l="0" t="0" r="3175" b="18415"/>
                      <wp:docPr id="233" name="组合 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1225" cy="375285"/>
                                <a:chOff x="0" y="0"/>
                                <a:chExt cx="1435" cy="5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0" name="图片 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3" cy="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31" name="矩形 231"/>
                              <wps:cNvSpPr/>
                              <wps:spPr>
                                <a:xfrm>
                                  <a:off x="1112" y="93"/>
                                  <a:ext cx="322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32" name="文本框 232"/>
                              <wps:cNvSpPr txBox="1"/>
                              <wps:spPr>
                                <a:xfrm>
                                  <a:off x="1108" y="290"/>
                                  <a:ext cx="187" cy="3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DF1407">
                                    <w:pPr>
                                      <w:spacing w:before="20" w:line="182" w:lineRule="auto"/>
                                      <w:ind w:left="20"/>
                                      <w:rPr>
                                        <w:rFonts w:ascii="Calibri" w:hAnsi="Calibri" w:eastAsia="Calibri" w:cs="Calibri"/>
                                        <w:sz w:val="31"/>
                                        <w:szCs w:val="31"/>
                                      </w:rPr>
                                    </w:pP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sz w:val="31"/>
                                        <w:szCs w:val="31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29.55pt;width:71.75pt;" coordsize="1435,590" o:gfxdata="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">
                      <o:lock v:ext="edit" aspectratio="f"/>
                      <v:shape id="图片 69" o:spid="_x0000_s1026" o:spt="75" type="#_x0000_t75" style="position:absolute;left:0;top:0;height:590;width:1313;" filled="f" o:preferrelative="t" stroked="f" coordsize="21600,21600" o:gfxdata="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sCra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28" o:title=""/>
                        <o:lock v:ext="edit" aspectratio="t"/>
                      </v:shape>
                      <v:rect id="_x0000_s1026" o:spid="_x0000_s1026" o:spt="1" style="position:absolute;left:1112;top:93;height:430;width:322;" fillcolor="#FF0000" filled="t" stroked="f" coordsize="21600,21600" o:gfxdata="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DbIr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_x0000_s1026" o:spid="_x0000_s1026" o:spt="202" type="#_x0000_t202" style="position:absolute;left:1108;top:290;height:327;width:187;" filled="f" stroked="f" coordsize="21600,21600" o:gfxdata="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1Xxk+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0FDF1407">
                              <w:pPr>
                                <w:spacing w:before="20" w:line="182" w:lineRule="auto"/>
                                <w:ind w:left="20"/>
                                <w:rPr>
                                  <w:rFonts w:ascii="Calibri" w:hAnsi="Calibri" w:eastAsia="Calibri" w:cs="Calibri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sz w:val="31"/>
                                  <w:szCs w:val="31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4" w:type="pct"/>
            <w:vMerge w:val="restart"/>
            <w:tcBorders>
              <w:bottom w:val="nil"/>
            </w:tcBorders>
            <w:vAlign w:val="top"/>
          </w:tcPr>
          <w:p w14:paraId="1EAD45FB">
            <w:pPr>
              <w:spacing w:line="273" w:lineRule="auto"/>
              <w:rPr>
                <w:rFonts w:ascii="Arial"/>
                <w:sz w:val="21"/>
              </w:rPr>
            </w:pPr>
          </w:p>
          <w:p w14:paraId="0F594F72">
            <w:pPr>
              <w:spacing w:before="75" w:line="228" w:lineRule="auto"/>
              <w:ind w:left="3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自己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)</w:t>
            </w:r>
          </w:p>
          <w:p w14:paraId="152BBCB6">
            <w:pPr>
              <w:spacing w:before="27" w:line="229" w:lineRule="auto"/>
              <w:ind w:left="37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同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)</w:t>
            </w:r>
          </w:p>
          <w:p w14:paraId="09FA3428">
            <w:pPr>
              <w:spacing w:before="27" w:line="227" w:lineRule="auto"/>
              <w:ind w:left="3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老师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)</w:t>
            </w:r>
          </w:p>
          <w:p w14:paraId="6EDB84E8">
            <w:pPr>
              <w:spacing w:before="28" w:line="228" w:lineRule="auto"/>
              <w:ind w:left="35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家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长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)</w:t>
            </w:r>
          </w:p>
        </w:tc>
      </w:tr>
      <w:tr w14:paraId="25DBB3E7">
        <w:tblPrEx>
          <w:tblBorders>
            <w:top w:val="single" w:color="000000" w:sz="2" w:space="0"/>
            <w:left w:val="single" w:color="000000" w:sz="2" w:space="0"/>
            <w:bottom w:val="single" w:color="auto" w:sz="4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936" w:type="pct"/>
            <w:gridSpan w:val="6"/>
            <w:tcBorders>
              <w:top w:val="nil"/>
            </w:tcBorders>
            <w:vAlign w:val="top"/>
          </w:tcPr>
          <w:p w14:paraId="4D3D4CAF">
            <w:pPr>
              <w:rPr>
                <w:rFonts w:ascii="Arial"/>
                <w:sz w:val="21"/>
              </w:rPr>
            </w:pPr>
          </w:p>
        </w:tc>
        <w:tc>
          <w:tcPr>
            <w:tcW w:w="1013" w:type="pct"/>
            <w:vAlign w:val="top"/>
          </w:tcPr>
          <w:p w14:paraId="05F91754">
            <w:pPr>
              <w:spacing w:before="38" w:line="237" w:lineRule="auto"/>
              <w:ind w:left="114" w:right="25" w:firstLine="47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1"/>
                <w:sz w:val="23"/>
                <w:szCs w:val="23"/>
              </w:rPr>
              <w:t>选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择合适的方式安慰亮亮，还能借助语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调、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手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势来表达自己的情感。语句表达通顺。</w:t>
            </w:r>
          </w:p>
        </w:tc>
        <w:tc>
          <w:tcPr>
            <w:tcW w:w="1507" w:type="pct"/>
            <w:tcBorders>
              <w:right w:val="nil"/>
            </w:tcBorders>
            <w:vAlign w:val="top"/>
          </w:tcPr>
          <w:p w14:paraId="3FEAE6E6">
            <w:pPr>
              <w:spacing w:before="12" w:line="590" w:lineRule="exact"/>
              <w:ind w:firstLine="784"/>
              <w:textAlignment w:val="center"/>
            </w:pPr>
            <w:r>
              <w:drawing>
                <wp:inline distT="0" distB="0" distL="0" distR="0">
                  <wp:extent cx="354965" cy="374650"/>
                  <wp:effectExtent l="0" t="0" r="635" b="6350"/>
                  <wp:docPr id="387" name="IM 3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IM 38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91" cy="37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pct"/>
            <w:tcBorders>
              <w:left w:val="nil"/>
            </w:tcBorders>
            <w:vAlign w:val="top"/>
          </w:tcPr>
          <w:p w14:paraId="2C322427">
            <w:pPr>
              <w:spacing w:before="108" w:line="431" w:lineRule="exact"/>
              <w:ind w:firstLine="113"/>
              <w:textAlignment w:val="center"/>
            </w:pPr>
            <w:r>
              <mc:AlternateContent>
                <mc:Choice Requires="wps">
                  <w:drawing>
                    <wp:inline distT="0" distB="0" distL="114300" distR="114300">
                      <wp:extent cx="193675" cy="273685"/>
                      <wp:effectExtent l="0" t="0" r="9525" b="5715"/>
                      <wp:docPr id="260" name="文本框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675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76EBEF8">
                                  <w:pPr>
                                    <w:spacing w:before="217" w:line="185" w:lineRule="auto"/>
                                    <w:ind w:left="21"/>
                                    <w:rPr>
                                      <w:rFonts w:ascii="Calibri" w:hAnsi="Calibri" w:eastAsia="Calibri" w:cs="Calibri"/>
                                      <w:sz w:val="29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Calibri" w:hAnsi="Calibri" w:eastAsia="Calibri" w:cs="Calibri"/>
                                      <w:b/>
                                      <w:bCs/>
                                      <w:spacing w:val="-7"/>
                                      <w:sz w:val="29"/>
                                      <w:szCs w:val="2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eastAsia="Calibri" w:cs="Calibri"/>
                                      <w:b/>
                                      <w:bCs/>
                                      <w:spacing w:val="-6"/>
                                      <w:sz w:val="29"/>
                                      <w:szCs w:val="29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26" o:spid="_x0000_s1026" o:spt="202" type="#_x0000_t202" style="height:21.55pt;width:15.25pt;" fillcolor="#FF0000" filled="t" stroked="f" coordsize="21600,21600" o:gfxdata="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XiGIkdIAAAADAQAADwAAAAAAAAABACAAAAAiAAAAZHJz&#10;L2Rvd25yZXYueG1sUEsBAhQAFAAAAAgAh07iQJT2RKbRAQAAngMAAA4AAAAAAAAAAQAgAAAAIQEA&#10;AGRycy9lMm9Eb2MueG1sUEsFBgAAAAAGAAYAWQEAAGQFAAAAAA==&#10;">
                      <v:fill on="t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476EBEF8">
                            <w:pPr>
                              <w:spacing w:before="217" w:line="185" w:lineRule="auto"/>
                              <w:ind w:left="21"/>
                              <w:rPr>
                                <w:rFonts w:ascii="Calibri" w:hAnsi="Calibri" w:eastAsia="Calibri" w:cs="Calibri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spacing w:val="-7"/>
                                <w:sz w:val="29"/>
                                <w:szCs w:val="29"/>
                              </w:rPr>
                              <w:t>1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spacing w:val="-6"/>
                                <w:sz w:val="29"/>
                                <w:szCs w:val="29"/>
                              </w:rPr>
                              <w:t>0</w:t>
                            </w:r>
                          </w:p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04" w:type="pct"/>
            <w:vMerge w:val="continue"/>
            <w:tcBorders>
              <w:top w:val="nil"/>
              <w:bottom w:val="nil"/>
            </w:tcBorders>
            <w:vAlign w:val="top"/>
          </w:tcPr>
          <w:p w14:paraId="4F4F859D">
            <w:pPr>
              <w:rPr>
                <w:rFonts w:ascii="Arial"/>
                <w:sz w:val="21"/>
              </w:rPr>
            </w:pPr>
          </w:p>
        </w:tc>
      </w:tr>
      <w:tr w14:paraId="19299FDA">
        <w:tblPrEx>
          <w:tblBorders>
            <w:top w:val="single" w:color="000000" w:sz="2" w:space="0"/>
            <w:left w:val="single" w:color="000000" w:sz="2" w:space="0"/>
            <w:bottom w:val="single" w:color="auto" w:sz="4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936" w:type="pct"/>
            <w:gridSpan w:val="6"/>
            <w:tcBorders>
              <w:top w:val="nil"/>
            </w:tcBorders>
            <w:vAlign w:val="top"/>
          </w:tcPr>
          <w:p w14:paraId="138DA542">
            <w:pPr>
              <w:rPr>
                <w:rFonts w:ascii="Arial"/>
                <w:sz w:val="21"/>
              </w:rPr>
            </w:pPr>
          </w:p>
        </w:tc>
        <w:tc>
          <w:tcPr>
            <w:tcW w:w="1013" w:type="pct"/>
            <w:vAlign w:val="top"/>
          </w:tcPr>
          <w:p w14:paraId="11B33AA3">
            <w:pPr>
              <w:spacing w:before="35" w:line="242" w:lineRule="auto"/>
              <w:ind w:left="111" w:right="25" w:firstLine="4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1"/>
                <w:sz w:val="23"/>
                <w:szCs w:val="23"/>
              </w:rPr>
              <w:t>选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择合适的方式安慰亮亮，还能借助语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调、手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势来表达自己的情感。语句表达通顺。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>在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安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慰的过程中能提出好的建议。</w:t>
            </w:r>
          </w:p>
        </w:tc>
        <w:tc>
          <w:tcPr>
            <w:tcW w:w="1507" w:type="pct"/>
            <w:tcBorders>
              <w:right w:val="nil"/>
            </w:tcBorders>
            <w:vAlign w:val="top"/>
          </w:tcPr>
          <w:p w14:paraId="249329EE">
            <w:pPr>
              <w:spacing w:before="57" w:line="494" w:lineRule="exact"/>
              <w:ind w:firstLine="724"/>
              <w:textAlignment w:val="center"/>
            </w:pPr>
            <w:r>
              <w:drawing>
                <wp:inline distT="0" distB="0" distL="0" distR="0">
                  <wp:extent cx="438785" cy="313690"/>
                  <wp:effectExtent l="0" t="0" r="5715" b="3810"/>
                  <wp:docPr id="388" name="IM 3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 38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1" cy="31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pct"/>
            <w:tcBorders>
              <w:left w:val="nil"/>
            </w:tcBorders>
            <w:vAlign w:val="top"/>
          </w:tcPr>
          <w:p w14:paraId="065DF292">
            <w:pPr>
              <w:spacing w:before="152" w:line="444" w:lineRule="exact"/>
              <w:ind w:firstLine="83"/>
              <w:textAlignment w:val="center"/>
            </w:pPr>
            <w:r>
              <mc:AlternateContent>
                <mc:Choice Requires="wps">
                  <w:drawing>
                    <wp:inline distT="0" distB="0" distL="114300" distR="114300">
                      <wp:extent cx="193675" cy="282575"/>
                      <wp:effectExtent l="0" t="0" r="9525" b="9525"/>
                      <wp:docPr id="261" name="文本框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675" cy="282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29030D2">
                                  <w:pPr>
                                    <w:spacing w:before="220" w:line="184" w:lineRule="auto"/>
                                    <w:ind w:left="22"/>
                                    <w:rPr>
                                      <w:rFonts w:ascii="Calibri" w:hAnsi="Calibri" w:eastAsia="Calibri" w:cs="Calibri"/>
                                      <w:sz w:val="29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Calibri" w:hAnsi="Calibri" w:eastAsia="Calibri" w:cs="Calibri"/>
                                      <w:b/>
                                      <w:bCs/>
                                      <w:spacing w:val="-7"/>
                                      <w:sz w:val="29"/>
                                      <w:szCs w:val="2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eastAsia="Calibri" w:cs="Calibri"/>
                                      <w:b/>
                                      <w:bCs/>
                                      <w:spacing w:val="-6"/>
                                      <w:sz w:val="29"/>
                                      <w:szCs w:val="29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26" o:spid="_x0000_s1026" o:spt="202" type="#_x0000_t202" style="height:22.25pt;width:15.25pt;" fillcolor="#FF0000" filled="t" stroked="f" coordsize="21600,21600" o:gfxdata="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L4qkmdIAAAADAQAADwAAAAAAAAABACAAAAAiAAAAZHJz&#10;L2Rvd25yZXYueG1sUEsBAhQAFAAAAAgAh07iQPZH/WHRAQAAngMAAA4AAAAAAAAAAQAgAAAAIQEA&#10;AGRycy9lMm9Eb2MueG1sUEsFBgAAAAAGAAYAWQEAAGQFAAAAAA==&#10;">
                      <v:fill on="t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429030D2">
                            <w:pPr>
                              <w:spacing w:before="220" w:line="184" w:lineRule="auto"/>
                              <w:ind w:left="22"/>
                              <w:rPr>
                                <w:rFonts w:ascii="Calibri" w:hAnsi="Calibri" w:eastAsia="Calibri" w:cs="Calibri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spacing w:val="-7"/>
                                <w:sz w:val="29"/>
                                <w:szCs w:val="29"/>
                              </w:rPr>
                              <w:t>1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spacing w:val="-6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04" w:type="pct"/>
            <w:vMerge w:val="continue"/>
            <w:tcBorders>
              <w:top w:val="nil"/>
            </w:tcBorders>
            <w:vAlign w:val="top"/>
          </w:tcPr>
          <w:p w14:paraId="6E4C8A0F">
            <w:pPr>
              <w:rPr>
                <w:rFonts w:ascii="Arial"/>
                <w:sz w:val="21"/>
              </w:rPr>
            </w:pPr>
          </w:p>
        </w:tc>
      </w:tr>
      <w:tr w14:paraId="3E52563B">
        <w:tblPrEx>
          <w:tblBorders>
            <w:top w:val="single" w:color="000000" w:sz="2" w:space="0"/>
            <w:left w:val="single" w:color="000000" w:sz="2" w:space="0"/>
            <w:bottom w:val="single" w:color="auto" w:sz="4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936" w:type="pct"/>
            <w:gridSpan w:val="6"/>
            <w:tcBorders>
              <w:bottom w:val="nil"/>
            </w:tcBorders>
            <w:vAlign w:val="top"/>
          </w:tcPr>
          <w:p w14:paraId="5A96743E">
            <w:pPr>
              <w:spacing w:before="37" w:line="230" w:lineRule="auto"/>
              <w:ind w:left="28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四</w:t>
            </w:r>
          </w:p>
        </w:tc>
        <w:tc>
          <w:tcPr>
            <w:tcW w:w="1013" w:type="pct"/>
            <w:vAlign w:val="top"/>
          </w:tcPr>
          <w:p w14:paraId="0A29FEB5">
            <w:pPr>
              <w:spacing w:before="38" w:line="237" w:lineRule="auto"/>
              <w:ind w:left="111" w:right="105" w:firstLine="49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能正确理解题意，较准确地完成其中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一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道题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。</w:t>
            </w:r>
          </w:p>
        </w:tc>
        <w:tc>
          <w:tcPr>
            <w:tcW w:w="2545" w:type="pct"/>
            <w:gridSpan w:val="2"/>
            <w:vAlign w:val="top"/>
          </w:tcPr>
          <w:p w14:paraId="34B1447A">
            <w:pPr>
              <w:spacing w:before="14" w:line="591" w:lineRule="exact"/>
              <w:ind w:firstLine="410"/>
              <w:textAlignment w:val="center"/>
            </w:pPr>
            <w:r>
              <mc:AlternateContent>
                <mc:Choice Requires="wpg">
                  <w:drawing>
                    <wp:inline distT="0" distB="0" distL="114300" distR="114300">
                      <wp:extent cx="920750" cy="375285"/>
                      <wp:effectExtent l="0" t="0" r="6350" b="18415"/>
                      <wp:docPr id="249" name="组合 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0750" cy="375285"/>
                                <a:chOff x="0" y="0"/>
                                <a:chExt cx="1450" cy="5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6" name="图片 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3" cy="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47" name="矩形 247"/>
                              <wps:cNvSpPr/>
                              <wps:spPr>
                                <a:xfrm>
                                  <a:off x="1127" y="90"/>
                                  <a:ext cx="322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48" name="文本框 248"/>
                              <wps:cNvSpPr txBox="1"/>
                              <wps:spPr>
                                <a:xfrm>
                                  <a:off x="1122" y="287"/>
                                  <a:ext cx="187" cy="3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07BE0D">
                                    <w:pPr>
                                      <w:spacing w:before="20" w:line="182" w:lineRule="auto"/>
                                      <w:ind w:left="20"/>
                                      <w:rPr>
                                        <w:rFonts w:ascii="Calibri" w:hAnsi="Calibri" w:eastAsia="Calibri" w:cs="Calibri"/>
                                        <w:sz w:val="31"/>
                                        <w:szCs w:val="31"/>
                                      </w:rPr>
                                    </w:pP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sz w:val="31"/>
                                        <w:szCs w:val="31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29.55pt;width:72.5pt;" coordsize="1450,590" o:gfxdata="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WGCzG7QAAAAiAQAAGQAAAGRycy9fcmVscy9lMm9Eb2MueG1sLnJlbHOFj8sKwjAQRfeC&#10;/xBmb9O6EJGmbkRwK/UDhmSaRpsHSRT79wbcKAgu517uOUy7f9qJPSgm452ApqqBkZNeGacFXPrj&#10;agssZXQKJ+9IwEwJ9t1y0Z5pwlxGaTQhsUJxScCYc9hxnuRIFlPlA7nSDD5azOWMmgeUN9TE13W9&#10;4fGTAd0Xk52UgHhSDbB+DsX8n+2HwUg6eHm35PIPBTe2uAsQo6YswJIy+A6b6hpIA+9a/vVZ9wJ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">
                      <o:lock v:ext="edit" aspectratio="f"/>
                      <v:shape id="图片 75" o:spid="_x0000_s1026" o:spt="75" type="#_x0000_t75" style="position:absolute;left:0;top:0;height:590;width:1313;" filled="f" o:preferrelative="t" stroked="f" coordsize="21600,21600" o:gfxdata="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BNkS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28" o:title=""/>
                        <o:lock v:ext="edit" aspectratio="t"/>
                      </v:shape>
                      <v:rect id="_x0000_s1026" o:spid="_x0000_s1026" o:spt="1" style="position:absolute;left:1127;top:90;height:430;width:322;" fillcolor="#FF0000" filled="t" stroked="f" coordsize="21600,21600" o:gfxdata="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+rvy5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_x0000_s1026" o:spid="_x0000_s1026" o:spt="202" type="#_x0000_t202" style="position:absolute;left:1122;top:287;height:327;width:187;" filled="f" stroked="f" coordsize="21600,21600" o:gfxdata="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5gti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5907BE0D">
                              <w:pPr>
                                <w:spacing w:before="20" w:line="182" w:lineRule="auto"/>
                                <w:ind w:left="20"/>
                                <w:rPr>
                                  <w:rFonts w:ascii="Calibri" w:hAnsi="Calibri" w:eastAsia="Calibri" w:cs="Calibri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sz w:val="31"/>
                                  <w:szCs w:val="31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4" w:type="pct"/>
            <w:vMerge w:val="restart"/>
            <w:tcBorders>
              <w:bottom w:val="nil"/>
            </w:tcBorders>
            <w:vAlign w:val="top"/>
          </w:tcPr>
          <w:p w14:paraId="2EB41585">
            <w:pPr>
              <w:spacing w:line="273" w:lineRule="auto"/>
              <w:rPr>
                <w:rFonts w:ascii="Arial"/>
                <w:sz w:val="21"/>
              </w:rPr>
            </w:pPr>
          </w:p>
          <w:p w14:paraId="681E490E">
            <w:pPr>
              <w:spacing w:before="75" w:line="228" w:lineRule="auto"/>
              <w:ind w:left="3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自己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)</w:t>
            </w:r>
          </w:p>
          <w:p w14:paraId="78E674BA">
            <w:pPr>
              <w:spacing w:before="27" w:line="229" w:lineRule="auto"/>
              <w:ind w:left="37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同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)</w:t>
            </w:r>
          </w:p>
          <w:p w14:paraId="6D7F1A4C">
            <w:pPr>
              <w:spacing w:before="27" w:line="227" w:lineRule="auto"/>
              <w:ind w:left="3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老师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)</w:t>
            </w:r>
          </w:p>
          <w:p w14:paraId="2C2742B2">
            <w:pPr>
              <w:spacing w:before="28" w:line="228" w:lineRule="auto"/>
              <w:ind w:left="35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家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长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)</w:t>
            </w:r>
          </w:p>
        </w:tc>
      </w:tr>
      <w:tr w14:paraId="2D101084">
        <w:tblPrEx>
          <w:tblBorders>
            <w:top w:val="single" w:color="000000" w:sz="2" w:space="0"/>
            <w:left w:val="single" w:color="000000" w:sz="2" w:space="0"/>
            <w:bottom w:val="single" w:color="auto" w:sz="4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936" w:type="pct"/>
            <w:gridSpan w:val="6"/>
            <w:tcBorders>
              <w:top w:val="nil"/>
            </w:tcBorders>
            <w:vAlign w:val="top"/>
          </w:tcPr>
          <w:p w14:paraId="27D0403E">
            <w:pPr>
              <w:rPr>
                <w:rFonts w:ascii="Arial"/>
                <w:sz w:val="21"/>
              </w:rPr>
            </w:pPr>
          </w:p>
        </w:tc>
        <w:tc>
          <w:tcPr>
            <w:tcW w:w="1013" w:type="pct"/>
            <w:vAlign w:val="top"/>
          </w:tcPr>
          <w:p w14:paraId="5C4282E7">
            <w:pPr>
              <w:spacing w:before="38" w:line="237" w:lineRule="auto"/>
              <w:ind w:left="111" w:right="105" w:firstLine="49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能正确理解题意，较准确地完成其中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两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道题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。</w:t>
            </w:r>
          </w:p>
        </w:tc>
        <w:tc>
          <w:tcPr>
            <w:tcW w:w="1507" w:type="pct"/>
            <w:tcBorders>
              <w:right w:val="nil"/>
            </w:tcBorders>
            <w:vAlign w:val="top"/>
          </w:tcPr>
          <w:p w14:paraId="3E84BA43">
            <w:pPr>
              <w:spacing w:before="14" w:line="590" w:lineRule="exact"/>
              <w:ind w:firstLine="784"/>
              <w:textAlignment w:val="center"/>
            </w:pPr>
            <w:r>
              <w:drawing>
                <wp:inline distT="0" distB="0" distL="0" distR="0">
                  <wp:extent cx="354965" cy="374650"/>
                  <wp:effectExtent l="0" t="0" r="635" b="6350"/>
                  <wp:docPr id="389" name="IM 3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IM 38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91" cy="37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pct"/>
            <w:tcBorders>
              <w:left w:val="nil"/>
            </w:tcBorders>
            <w:vAlign w:val="top"/>
          </w:tcPr>
          <w:p w14:paraId="4A3664B6">
            <w:pPr>
              <w:spacing w:before="127" w:line="431" w:lineRule="exact"/>
              <w:ind w:firstLine="113"/>
              <w:textAlignment w:val="center"/>
            </w:pPr>
            <w:r>
              <mc:AlternateContent>
                <mc:Choice Requires="wps">
                  <w:drawing>
                    <wp:inline distT="0" distB="0" distL="114300" distR="114300">
                      <wp:extent cx="193675" cy="273685"/>
                      <wp:effectExtent l="0" t="0" r="9525" b="5715"/>
                      <wp:docPr id="264" name="文本框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675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9A6CE34">
                                  <w:pPr>
                                    <w:spacing w:before="217" w:line="185" w:lineRule="auto"/>
                                    <w:ind w:left="21"/>
                                    <w:rPr>
                                      <w:rFonts w:ascii="Calibri" w:hAnsi="Calibri" w:eastAsia="Calibri" w:cs="Calibri"/>
                                      <w:sz w:val="29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Calibri" w:hAnsi="Calibri" w:eastAsia="Calibri" w:cs="Calibri"/>
                                      <w:b/>
                                      <w:bCs/>
                                      <w:spacing w:val="-7"/>
                                      <w:sz w:val="29"/>
                                      <w:szCs w:val="2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eastAsia="Calibri" w:cs="Calibri"/>
                                      <w:b/>
                                      <w:bCs/>
                                      <w:spacing w:val="-6"/>
                                      <w:sz w:val="29"/>
                                      <w:szCs w:val="29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26" o:spid="_x0000_s1026" o:spt="202" type="#_x0000_t202" style="height:21.55pt;width:15.25pt;" fillcolor="#FF0000" filled="t" stroked="f" coordsize="21600,21600" o:gfxdata="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F4hiJHSAAAAAwEAAA8AAAAAAAAAAQAgAAAAIgAAAGRy&#10;cy9kb3ducmV2LnhtbFBLAQIUABQAAAAIAIdO4kB2VvZ70gEAAJ4DAAAOAAAAAAAAAAEAIAAAACEB&#10;AABkcnMvZTJvRG9jLnhtbFBLBQYAAAAABgAGAFkBAABlBQAAAAA=&#10;">
                      <v:fill on="t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79A6CE34">
                            <w:pPr>
                              <w:spacing w:before="217" w:line="185" w:lineRule="auto"/>
                              <w:ind w:left="21"/>
                              <w:rPr>
                                <w:rFonts w:ascii="Calibri" w:hAnsi="Calibri" w:eastAsia="Calibri" w:cs="Calibri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spacing w:val="-7"/>
                                <w:sz w:val="29"/>
                                <w:szCs w:val="29"/>
                              </w:rPr>
                              <w:t>1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spacing w:val="-6"/>
                                <w:sz w:val="29"/>
                                <w:szCs w:val="29"/>
                              </w:rPr>
                              <w:t>0</w:t>
                            </w:r>
                          </w:p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04" w:type="pct"/>
            <w:vMerge w:val="continue"/>
            <w:tcBorders>
              <w:top w:val="nil"/>
              <w:bottom w:val="nil"/>
            </w:tcBorders>
            <w:vAlign w:val="top"/>
          </w:tcPr>
          <w:p w14:paraId="77C014F2">
            <w:pPr>
              <w:rPr>
                <w:rFonts w:ascii="Arial"/>
                <w:sz w:val="21"/>
              </w:rPr>
            </w:pPr>
          </w:p>
        </w:tc>
      </w:tr>
      <w:tr w14:paraId="41B1E346">
        <w:tblPrEx>
          <w:tblBorders>
            <w:top w:val="single" w:color="000000" w:sz="2" w:space="0"/>
            <w:left w:val="single" w:color="000000" w:sz="2" w:space="0"/>
            <w:bottom w:val="single" w:color="auto" w:sz="4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936" w:type="pct"/>
            <w:gridSpan w:val="6"/>
            <w:tcBorders>
              <w:top w:val="nil"/>
            </w:tcBorders>
            <w:vAlign w:val="top"/>
          </w:tcPr>
          <w:p w14:paraId="4650A422">
            <w:pPr>
              <w:rPr>
                <w:rFonts w:ascii="Arial"/>
                <w:sz w:val="21"/>
              </w:rPr>
            </w:pPr>
          </w:p>
        </w:tc>
        <w:tc>
          <w:tcPr>
            <w:tcW w:w="1013" w:type="pct"/>
            <w:vAlign w:val="top"/>
          </w:tcPr>
          <w:p w14:paraId="7F724A48">
            <w:pPr>
              <w:spacing w:before="39" w:line="228" w:lineRule="auto"/>
              <w:ind w:left="52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能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正确理解题意，准确完成三道题。</w:t>
            </w:r>
          </w:p>
        </w:tc>
        <w:tc>
          <w:tcPr>
            <w:tcW w:w="1507" w:type="pct"/>
            <w:tcBorders>
              <w:right w:val="nil"/>
            </w:tcBorders>
            <w:vAlign w:val="top"/>
          </w:tcPr>
          <w:p w14:paraId="6DB90208">
            <w:pPr>
              <w:spacing w:before="59" w:line="494" w:lineRule="exact"/>
              <w:ind w:firstLine="724"/>
              <w:textAlignment w:val="center"/>
            </w:pPr>
            <w:r>
              <w:drawing>
                <wp:inline distT="0" distB="0" distL="0" distR="0">
                  <wp:extent cx="427990" cy="313690"/>
                  <wp:effectExtent l="0" t="0" r="3810" b="3810"/>
                  <wp:docPr id="390" name="IM 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 39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244" cy="31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pct"/>
            <w:tcBorders>
              <w:left w:val="nil"/>
            </w:tcBorders>
            <w:vAlign w:val="top"/>
          </w:tcPr>
          <w:p w14:paraId="6176A505">
            <w:pPr>
              <w:spacing w:before="97" w:line="463" w:lineRule="exact"/>
              <w:ind w:firstLine="98"/>
              <w:textAlignment w:val="center"/>
            </w:pPr>
            <w:r>
              <mc:AlternateContent>
                <mc:Choice Requires="wps">
                  <w:drawing>
                    <wp:inline distT="0" distB="0" distL="114300" distR="114300">
                      <wp:extent cx="193675" cy="294005"/>
                      <wp:effectExtent l="0" t="0" r="9525" b="10795"/>
                      <wp:docPr id="265" name="文本框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675" cy="294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1AFD761">
                                  <w:pPr>
                                    <w:spacing w:before="220" w:line="184" w:lineRule="auto"/>
                                    <w:ind w:left="21"/>
                                    <w:rPr>
                                      <w:rFonts w:ascii="Calibri" w:hAnsi="Calibri" w:eastAsia="Calibri" w:cs="Calibri"/>
                                      <w:sz w:val="29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Calibri" w:hAnsi="Calibri" w:eastAsia="Calibri" w:cs="Calibri"/>
                                      <w:b/>
                                      <w:bCs/>
                                      <w:spacing w:val="-7"/>
                                      <w:sz w:val="29"/>
                                      <w:szCs w:val="2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eastAsia="Calibri" w:cs="Calibri"/>
                                      <w:b/>
                                      <w:bCs/>
                                      <w:spacing w:val="-6"/>
                                      <w:sz w:val="29"/>
                                      <w:szCs w:val="29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26" o:spid="_x0000_s1026" o:spt="202" type="#_x0000_t202" style="height:23.15pt;width:15.25pt;" fillcolor="#FF0000" filled="t" stroked="f" coordsize="21600,21600" o:gfxdata="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LD3ts7SAAAAAwEAAA8AAAAAAAAAAQAgAAAAIgAAAGRy&#10;cy9kb3ducmV2LnhtbFBLAQIUABQAAAAIAIdO4kABZjxB0gEAAJ4DAAAOAAAAAAAAAAEAIAAAACEB&#10;AABkcnMvZTJvRG9jLnhtbFBLBQYAAAAABgAGAFkBAABlBQAAAAA=&#10;">
                      <v:fill on="t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31AFD761">
                            <w:pPr>
                              <w:spacing w:before="220" w:line="184" w:lineRule="auto"/>
                              <w:ind w:left="21"/>
                              <w:rPr>
                                <w:rFonts w:ascii="Calibri" w:hAnsi="Calibri" w:eastAsia="Calibri" w:cs="Calibri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spacing w:val="-7"/>
                                <w:sz w:val="29"/>
                                <w:szCs w:val="29"/>
                              </w:rPr>
                              <w:t>1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spacing w:val="-6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04" w:type="pct"/>
            <w:vMerge w:val="continue"/>
            <w:tcBorders>
              <w:top w:val="nil"/>
            </w:tcBorders>
            <w:vAlign w:val="top"/>
          </w:tcPr>
          <w:p w14:paraId="7552BBAB">
            <w:pPr>
              <w:rPr>
                <w:rFonts w:ascii="Arial"/>
                <w:sz w:val="21"/>
              </w:rPr>
            </w:pPr>
          </w:p>
        </w:tc>
      </w:tr>
      <w:tr w14:paraId="2B592D85">
        <w:tblPrEx>
          <w:tblBorders>
            <w:top w:val="single" w:color="000000" w:sz="2" w:space="0"/>
            <w:left w:val="single" w:color="000000" w:sz="2" w:space="0"/>
            <w:bottom w:val="single" w:color="auto" w:sz="4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936" w:type="pct"/>
            <w:gridSpan w:val="6"/>
            <w:tcBorders>
              <w:bottom w:val="nil"/>
            </w:tcBorders>
            <w:vAlign w:val="top"/>
          </w:tcPr>
          <w:p w14:paraId="2DA2B761">
            <w:pPr>
              <w:spacing w:before="39" w:line="237" w:lineRule="auto"/>
              <w:ind w:left="27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五</w:t>
            </w:r>
          </w:p>
        </w:tc>
        <w:tc>
          <w:tcPr>
            <w:tcW w:w="1013" w:type="pct"/>
            <w:vAlign w:val="top"/>
          </w:tcPr>
          <w:p w14:paraId="2F070C2C">
            <w:pPr>
              <w:spacing w:before="38" w:line="228" w:lineRule="auto"/>
              <w:ind w:left="60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能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正确理解题意，一二四题基本正确。</w:t>
            </w:r>
          </w:p>
        </w:tc>
        <w:tc>
          <w:tcPr>
            <w:tcW w:w="2545" w:type="pct"/>
            <w:gridSpan w:val="2"/>
            <w:vAlign w:val="top"/>
          </w:tcPr>
          <w:p w14:paraId="023577B1">
            <w:pPr>
              <w:spacing w:before="13" w:line="590" w:lineRule="exact"/>
              <w:ind w:firstLine="410"/>
              <w:textAlignment w:val="center"/>
            </w:pPr>
            <w:r>
              <mc:AlternateContent>
                <mc:Choice Requires="wpg">
                  <w:drawing>
                    <wp:inline distT="0" distB="0" distL="114300" distR="114300">
                      <wp:extent cx="901700" cy="375285"/>
                      <wp:effectExtent l="0" t="0" r="0" b="31115"/>
                      <wp:docPr id="241" name="组合 2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1700" cy="375285"/>
                                <a:chOff x="0" y="0"/>
                                <a:chExt cx="1420" cy="5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8" name="图片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3" cy="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39" name="矩形 239"/>
                              <wps:cNvSpPr/>
                              <wps:spPr>
                                <a:xfrm>
                                  <a:off x="1097" y="102"/>
                                  <a:ext cx="322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40" name="文本框 240"/>
                              <wps:cNvSpPr txBox="1"/>
                              <wps:spPr>
                                <a:xfrm>
                                  <a:off x="1091" y="299"/>
                                  <a:ext cx="187" cy="3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CA7AB1">
                                    <w:pPr>
                                      <w:spacing w:before="20" w:line="182" w:lineRule="auto"/>
                                      <w:ind w:left="20"/>
                                      <w:rPr>
                                        <w:rFonts w:ascii="Calibri" w:hAnsi="Calibri" w:eastAsia="Calibri" w:cs="Calibri"/>
                                        <w:sz w:val="31"/>
                                        <w:szCs w:val="31"/>
                                      </w:rPr>
                                    </w:pP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sz w:val="31"/>
                                        <w:szCs w:val="31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29.55pt;width:71pt;" coordsize="1420,590" o:gfxdata="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">
                      <o:lock v:ext="edit" aspectratio="f"/>
                      <v:shape id="图片 81" o:spid="_x0000_s1026" o:spt="75" type="#_x0000_t75" style="position:absolute;left:0;top:0;height:590;width:1313;" filled="f" o:preferrelative="t" stroked="f" coordsize="21600,21600" o:gfxdata="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xibc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28" o:title=""/>
                        <o:lock v:ext="edit" aspectratio="t"/>
                      </v:shape>
                      <v:rect id="_x0000_s1026" o:spid="_x0000_s1026" o:spt="1" style="position:absolute;left:1097;top:102;height:430;width:322;" fillcolor="#FF0000" filled="t" stroked="f" coordsize="21600,21600" o:gfxdata="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e74t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_x0000_s1026" o:spid="_x0000_s1026" o:spt="202" type="#_x0000_t202" style="position:absolute;left:1091;top:299;height:327;width:187;" filled="f" stroked="f" coordsize="21600,21600" o:gfxdata="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rPjt6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51CA7AB1">
                              <w:pPr>
                                <w:spacing w:before="20" w:line="182" w:lineRule="auto"/>
                                <w:ind w:left="20"/>
                                <w:rPr>
                                  <w:rFonts w:ascii="Calibri" w:hAnsi="Calibri" w:eastAsia="Calibri" w:cs="Calibri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sz w:val="31"/>
                                  <w:szCs w:val="31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4" w:type="pct"/>
            <w:vMerge w:val="restart"/>
            <w:tcBorders>
              <w:bottom w:val="nil"/>
            </w:tcBorders>
            <w:vAlign w:val="top"/>
          </w:tcPr>
          <w:p w14:paraId="118D3E0B">
            <w:pPr>
              <w:spacing w:line="274" w:lineRule="auto"/>
              <w:rPr>
                <w:rFonts w:ascii="Arial"/>
                <w:sz w:val="21"/>
              </w:rPr>
            </w:pPr>
          </w:p>
          <w:p w14:paraId="380059DC">
            <w:pPr>
              <w:spacing w:before="75" w:line="228" w:lineRule="auto"/>
              <w:ind w:left="3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自己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)</w:t>
            </w:r>
          </w:p>
          <w:p w14:paraId="5C08F1BC">
            <w:pPr>
              <w:spacing w:before="27" w:line="229" w:lineRule="auto"/>
              <w:ind w:left="37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同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)</w:t>
            </w:r>
          </w:p>
          <w:p w14:paraId="3AE8A8CD">
            <w:pPr>
              <w:spacing w:before="27" w:line="227" w:lineRule="auto"/>
              <w:ind w:left="3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老师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)</w:t>
            </w:r>
          </w:p>
          <w:p w14:paraId="64FA87A9">
            <w:pPr>
              <w:spacing w:before="28" w:line="228" w:lineRule="auto"/>
              <w:ind w:left="35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家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长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)</w:t>
            </w:r>
          </w:p>
        </w:tc>
      </w:tr>
      <w:tr w14:paraId="73B990CF">
        <w:tblPrEx>
          <w:tblBorders>
            <w:top w:val="single" w:color="000000" w:sz="2" w:space="0"/>
            <w:left w:val="single" w:color="000000" w:sz="2" w:space="0"/>
            <w:bottom w:val="single" w:color="auto" w:sz="4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936" w:type="pct"/>
            <w:gridSpan w:val="6"/>
            <w:tcBorders>
              <w:top w:val="nil"/>
            </w:tcBorders>
            <w:vAlign w:val="top"/>
          </w:tcPr>
          <w:p w14:paraId="40154CDB">
            <w:pPr>
              <w:rPr>
                <w:rFonts w:ascii="Arial"/>
                <w:sz w:val="21"/>
              </w:rPr>
            </w:pPr>
          </w:p>
        </w:tc>
        <w:tc>
          <w:tcPr>
            <w:tcW w:w="1013" w:type="pct"/>
            <w:vAlign w:val="top"/>
          </w:tcPr>
          <w:p w14:paraId="5FA8826B">
            <w:pPr>
              <w:spacing w:before="38" w:line="258" w:lineRule="auto"/>
              <w:ind w:left="112" w:right="164" w:firstLine="48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>能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正确理解题意，一二四题基本正确，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>三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五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题能结合短文内容进行解答。</w:t>
            </w:r>
          </w:p>
        </w:tc>
        <w:tc>
          <w:tcPr>
            <w:tcW w:w="1507" w:type="pct"/>
            <w:tcBorders>
              <w:right w:val="nil"/>
            </w:tcBorders>
            <w:vAlign w:val="top"/>
          </w:tcPr>
          <w:p w14:paraId="752E50DC">
            <w:pPr>
              <w:spacing w:before="13" w:line="590" w:lineRule="exact"/>
              <w:ind w:firstLine="784"/>
              <w:textAlignment w:val="center"/>
            </w:pPr>
            <w:r>
              <w:drawing>
                <wp:inline distT="0" distB="0" distL="0" distR="0">
                  <wp:extent cx="354965" cy="374650"/>
                  <wp:effectExtent l="0" t="0" r="635" b="6350"/>
                  <wp:docPr id="391" name="IM 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IM 39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91" cy="37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pct"/>
            <w:tcBorders>
              <w:left w:val="nil"/>
            </w:tcBorders>
            <w:vAlign w:val="top"/>
          </w:tcPr>
          <w:p w14:paraId="1BB16061">
            <w:pPr>
              <w:spacing w:before="125" w:line="431" w:lineRule="exact"/>
              <w:ind w:firstLine="83"/>
              <w:textAlignment w:val="center"/>
            </w:pPr>
            <w:r>
              <mc:AlternateContent>
                <mc:Choice Requires="wps">
                  <w:drawing>
                    <wp:inline distT="0" distB="0" distL="114300" distR="114300">
                      <wp:extent cx="193675" cy="273685"/>
                      <wp:effectExtent l="0" t="0" r="9525" b="5715"/>
                      <wp:docPr id="257" name="文本框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675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B354D1A">
                                  <w:pPr>
                                    <w:spacing w:before="218" w:line="185" w:lineRule="auto"/>
                                    <w:ind w:left="22"/>
                                    <w:rPr>
                                      <w:rFonts w:ascii="Calibri" w:hAnsi="Calibri" w:eastAsia="Calibri" w:cs="Calibri"/>
                                      <w:sz w:val="29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Calibri" w:hAnsi="Calibri" w:eastAsia="Calibri" w:cs="Calibri"/>
                                      <w:b/>
                                      <w:bCs/>
                                      <w:spacing w:val="-7"/>
                                      <w:sz w:val="29"/>
                                      <w:szCs w:val="2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eastAsia="Calibri" w:cs="Calibri"/>
                                      <w:b/>
                                      <w:bCs/>
                                      <w:spacing w:val="-6"/>
                                      <w:sz w:val="29"/>
                                      <w:szCs w:val="29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26" o:spid="_x0000_s1026" o:spt="202" type="#_x0000_t202" style="height:21.55pt;width:15.25pt;" fillcolor="#FF0000" filled="t" stroked="f" coordsize="21600,21600" o:gfxdata="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F4hiJHSAAAAAwEAAA8AAAAAAAAAAQAgAAAAIgAAAGRy&#10;cy9kb3ducmV2LnhtbFBLAQIUABQAAAAIAIdO4kCY+SH70gEAAJ4DAAAOAAAAAAAAAAEAIAAAACEB&#10;AABkcnMvZTJvRG9jLnhtbFBLBQYAAAAABgAGAFkBAABlBQAAAAA=&#10;">
                      <v:fill on="t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6B354D1A">
                            <w:pPr>
                              <w:spacing w:before="218" w:line="185" w:lineRule="auto"/>
                              <w:ind w:left="22"/>
                              <w:rPr>
                                <w:rFonts w:ascii="Calibri" w:hAnsi="Calibri" w:eastAsia="Calibri" w:cs="Calibri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spacing w:val="-7"/>
                                <w:sz w:val="29"/>
                                <w:szCs w:val="29"/>
                              </w:rPr>
                              <w:t>1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spacing w:val="-6"/>
                                <w:sz w:val="29"/>
                                <w:szCs w:val="29"/>
                              </w:rPr>
                              <w:t>0</w:t>
                            </w:r>
                          </w:p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04" w:type="pct"/>
            <w:vMerge w:val="continue"/>
            <w:tcBorders>
              <w:top w:val="nil"/>
              <w:bottom w:val="nil"/>
            </w:tcBorders>
            <w:vAlign w:val="top"/>
          </w:tcPr>
          <w:p w14:paraId="235C1356">
            <w:pPr>
              <w:rPr>
                <w:rFonts w:ascii="Arial"/>
                <w:sz w:val="21"/>
              </w:rPr>
            </w:pPr>
          </w:p>
        </w:tc>
      </w:tr>
      <w:tr w14:paraId="67187A23">
        <w:tblPrEx>
          <w:tblBorders>
            <w:top w:val="single" w:color="000000" w:sz="2" w:space="0"/>
            <w:left w:val="single" w:color="000000" w:sz="2" w:space="0"/>
            <w:bottom w:val="single" w:color="auto" w:sz="4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936" w:type="pct"/>
            <w:gridSpan w:val="6"/>
            <w:tcBorders>
              <w:top w:val="nil"/>
            </w:tcBorders>
            <w:vAlign w:val="top"/>
          </w:tcPr>
          <w:p w14:paraId="66361A9D">
            <w:pPr>
              <w:rPr>
                <w:rFonts w:ascii="Arial"/>
                <w:sz w:val="21"/>
              </w:rPr>
            </w:pPr>
          </w:p>
        </w:tc>
        <w:tc>
          <w:tcPr>
            <w:tcW w:w="1013" w:type="pct"/>
            <w:vAlign w:val="top"/>
          </w:tcPr>
          <w:p w14:paraId="0BF8CFFC">
            <w:pPr>
              <w:spacing w:before="39" w:line="241" w:lineRule="auto"/>
              <w:ind w:left="112" w:right="105" w:firstLine="48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能正确理解题意，一二四题正确，第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三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题能根据要求进行批注，第五题能结合短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文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中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心进行解答。</w:t>
            </w:r>
          </w:p>
        </w:tc>
        <w:tc>
          <w:tcPr>
            <w:tcW w:w="1507" w:type="pct"/>
            <w:tcBorders>
              <w:right w:val="nil"/>
            </w:tcBorders>
            <w:vAlign w:val="top"/>
          </w:tcPr>
          <w:p w14:paraId="2F5934A4">
            <w:pPr>
              <w:spacing w:before="59" w:line="494" w:lineRule="exact"/>
              <w:ind w:firstLine="695"/>
              <w:textAlignment w:val="center"/>
            </w:pPr>
            <w:r>
              <w:drawing>
                <wp:inline distT="0" distB="0" distL="0" distR="0">
                  <wp:extent cx="476885" cy="313690"/>
                  <wp:effectExtent l="0" t="0" r="5715" b="3810"/>
                  <wp:docPr id="392" name="IM 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 39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11" cy="31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pct"/>
            <w:tcBorders>
              <w:left w:val="nil"/>
            </w:tcBorders>
            <w:vAlign w:val="top"/>
          </w:tcPr>
          <w:p w14:paraId="11AA048A">
            <w:pPr>
              <w:spacing w:before="149" w:line="444" w:lineRule="exact"/>
              <w:ind w:firstLine="10"/>
              <w:textAlignment w:val="center"/>
            </w:pPr>
            <w:r>
              <mc:AlternateContent>
                <mc:Choice Requires="wps">
                  <w:drawing>
                    <wp:inline distT="0" distB="0" distL="114300" distR="114300">
                      <wp:extent cx="193675" cy="281940"/>
                      <wp:effectExtent l="0" t="0" r="9525" b="10160"/>
                      <wp:docPr id="255" name="文本框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675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DA77419">
                                  <w:pPr>
                                    <w:spacing w:before="220" w:line="184" w:lineRule="auto"/>
                                    <w:ind w:left="20"/>
                                    <w:rPr>
                                      <w:rFonts w:ascii="Calibri" w:hAnsi="Calibri" w:eastAsia="Calibri" w:cs="Calibri"/>
                                      <w:sz w:val="29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Calibri" w:hAnsi="Calibri" w:eastAsia="Calibri" w:cs="Calibri"/>
                                      <w:b/>
                                      <w:bCs/>
                                      <w:spacing w:val="-7"/>
                                      <w:sz w:val="29"/>
                                      <w:szCs w:val="2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eastAsia="Calibri" w:cs="Calibri"/>
                                      <w:b/>
                                      <w:bCs/>
                                      <w:spacing w:val="-6"/>
                                      <w:sz w:val="29"/>
                                      <w:szCs w:val="29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26" o:spid="_x0000_s1026" o:spt="202" type="#_x0000_t202" style="height:22.2pt;width:15.25pt;" fillcolor="#FF0000" filled="t" stroked="f" coordsize="21600,21600" o:gfxdata="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HcKRk7SAAAAAwEAAA8AAAAAAAAAAQAgAAAAIgAA&#10;AGRycy9kb3ducmV2LnhtbFBLAQIUABQAAAAIAIdO4kB/50Ll1QEAAJ4DAAAOAAAAAAAAAAEAIAAA&#10;ACEBAABkcnMvZTJvRG9jLnhtbFBLBQYAAAAABgAGAFkBAABoBQAAAAA=&#10;">
                      <v:fill on="t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4DA77419">
                            <w:pPr>
                              <w:spacing w:before="220" w:line="184" w:lineRule="auto"/>
                              <w:ind w:left="20"/>
                              <w:rPr>
                                <w:rFonts w:ascii="Calibri" w:hAnsi="Calibri" w:eastAsia="Calibri" w:cs="Calibri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spacing w:val="-7"/>
                                <w:sz w:val="29"/>
                                <w:szCs w:val="29"/>
                              </w:rPr>
                              <w:t>1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spacing w:val="-6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04" w:type="pct"/>
            <w:vMerge w:val="continue"/>
            <w:tcBorders>
              <w:top w:val="nil"/>
            </w:tcBorders>
            <w:vAlign w:val="top"/>
          </w:tcPr>
          <w:p w14:paraId="0E5371AF">
            <w:pPr>
              <w:rPr>
                <w:rFonts w:ascii="Arial"/>
                <w:sz w:val="21"/>
              </w:rPr>
            </w:pPr>
          </w:p>
        </w:tc>
      </w:tr>
      <w:tr w14:paraId="21CB63A2">
        <w:tblPrEx>
          <w:tblBorders>
            <w:top w:val="single" w:color="000000" w:sz="2" w:space="0"/>
            <w:left w:val="single" w:color="000000" w:sz="2" w:space="0"/>
            <w:bottom w:val="single" w:color="auto" w:sz="4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936" w:type="pct"/>
            <w:gridSpan w:val="6"/>
            <w:tcBorders>
              <w:bottom w:val="nil"/>
            </w:tcBorders>
            <w:vAlign w:val="top"/>
          </w:tcPr>
          <w:p w14:paraId="65A982C4">
            <w:pPr>
              <w:spacing w:before="39" w:line="232" w:lineRule="auto"/>
              <w:ind w:left="2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六</w:t>
            </w:r>
          </w:p>
        </w:tc>
        <w:tc>
          <w:tcPr>
            <w:tcW w:w="1013" w:type="pct"/>
            <w:vAlign w:val="top"/>
          </w:tcPr>
          <w:p w14:paraId="032584F9">
            <w:pPr>
              <w:spacing w:before="39" w:line="241" w:lineRule="auto"/>
              <w:ind w:left="115" w:right="105" w:firstLine="4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9"/>
                <w:sz w:val="23"/>
                <w:szCs w:val="23"/>
              </w:rPr>
              <w:t>有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顺序地写出活动过程，能表达出自己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6"/>
                <w:sz w:val="23"/>
                <w:szCs w:val="23"/>
              </w:rPr>
              <w:t>的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心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情；书写规范，格式标点基本正确，错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别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字较多。</w:t>
            </w:r>
          </w:p>
        </w:tc>
        <w:tc>
          <w:tcPr>
            <w:tcW w:w="2545" w:type="pct"/>
            <w:gridSpan w:val="2"/>
            <w:vAlign w:val="top"/>
          </w:tcPr>
          <w:p w14:paraId="70EA4E21">
            <w:pPr>
              <w:spacing w:before="14" w:line="590" w:lineRule="exact"/>
              <w:ind w:firstLine="410"/>
              <w:textAlignment w:val="center"/>
            </w:pPr>
            <w:r>
              <mc:AlternateContent>
                <mc:Choice Requires="wpg">
                  <w:drawing>
                    <wp:inline distT="0" distB="0" distL="114300" distR="114300">
                      <wp:extent cx="901700" cy="375285"/>
                      <wp:effectExtent l="0" t="0" r="0" b="18415"/>
                      <wp:docPr id="237" name="组合 2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1700" cy="375285"/>
                                <a:chOff x="0" y="0"/>
                                <a:chExt cx="1420" cy="5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" name="图片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3" cy="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35" name="矩形 235"/>
                              <wps:cNvSpPr/>
                              <wps:spPr>
                                <a:xfrm>
                                  <a:off x="1097" y="82"/>
                                  <a:ext cx="322" cy="4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36" name="文本框 236"/>
                              <wps:cNvSpPr txBox="1"/>
                              <wps:spPr>
                                <a:xfrm>
                                  <a:off x="1091" y="280"/>
                                  <a:ext cx="187" cy="3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30D0F8">
                                    <w:pPr>
                                      <w:spacing w:before="20" w:line="182" w:lineRule="auto"/>
                                      <w:ind w:left="20"/>
                                      <w:rPr>
                                        <w:rFonts w:ascii="Calibri" w:hAnsi="Calibri" w:eastAsia="Calibri" w:cs="Calibri"/>
                                        <w:sz w:val="31"/>
                                        <w:szCs w:val="31"/>
                                      </w:rPr>
                                    </w:pP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sz w:val="31"/>
                                        <w:szCs w:val="31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29.55pt;width:71pt;" coordsize="1420,590" o:gfxdata="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">
                      <o:lock v:ext="edit" aspectratio="f"/>
                      <v:shape id="图片 87" o:spid="_x0000_s1026" o:spt="75" type="#_x0000_t75" style="position:absolute;left:0;top:0;height:590;width:1313;" filled="f" o:preferrelative="t" stroked="f" coordsize="21600,21600" o:gfxdata="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4ss2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28" o:title=""/>
                        <o:lock v:ext="edit" aspectratio="t"/>
                      </v:shape>
                      <v:rect id="_x0000_s1026" o:spid="_x0000_s1026" o:spt="1" style="position:absolute;left:1097;top:82;height:432;width:322;" fillcolor="#FF0000" filled="t" stroked="f" coordsize="21600,21600" o:gfxdata="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NrQo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_x0000_s1026" o:spid="_x0000_s1026" o:spt="202" type="#_x0000_t202" style="position:absolute;left:1091;top:280;height:327;width:187;" filled="f" stroked="f" coordsize="21600,21600" o:gfxdata="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mzAT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2830D0F8">
                              <w:pPr>
                                <w:spacing w:before="20" w:line="182" w:lineRule="auto"/>
                                <w:ind w:left="20"/>
                                <w:rPr>
                                  <w:rFonts w:ascii="Calibri" w:hAnsi="Calibri" w:eastAsia="Calibri" w:cs="Calibri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sz w:val="31"/>
                                  <w:szCs w:val="31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4" w:type="pct"/>
            <w:vMerge w:val="restart"/>
            <w:tcBorders>
              <w:bottom w:val="nil"/>
            </w:tcBorders>
            <w:vAlign w:val="top"/>
          </w:tcPr>
          <w:p w14:paraId="615DE9EF">
            <w:pPr>
              <w:spacing w:line="275" w:lineRule="auto"/>
              <w:rPr>
                <w:rFonts w:ascii="Arial"/>
                <w:sz w:val="21"/>
              </w:rPr>
            </w:pPr>
          </w:p>
          <w:p w14:paraId="5C1FF3B5">
            <w:pPr>
              <w:spacing w:before="74" w:line="228" w:lineRule="auto"/>
              <w:ind w:left="3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自己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)</w:t>
            </w:r>
          </w:p>
          <w:p w14:paraId="05680880">
            <w:pPr>
              <w:spacing w:before="27" w:line="229" w:lineRule="auto"/>
              <w:ind w:left="37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同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)</w:t>
            </w:r>
          </w:p>
          <w:p w14:paraId="13E06EDF">
            <w:pPr>
              <w:spacing w:before="27" w:line="227" w:lineRule="auto"/>
              <w:ind w:left="3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老师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)</w:t>
            </w:r>
          </w:p>
          <w:p w14:paraId="714253A7">
            <w:pPr>
              <w:spacing w:before="28" w:line="228" w:lineRule="auto"/>
              <w:ind w:left="35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家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长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)</w:t>
            </w:r>
          </w:p>
        </w:tc>
      </w:tr>
      <w:tr w14:paraId="28EB92CF">
        <w:tblPrEx>
          <w:tblBorders>
            <w:top w:val="single" w:color="000000" w:sz="2" w:space="0"/>
            <w:left w:val="single" w:color="000000" w:sz="2" w:space="0"/>
            <w:bottom w:val="single" w:color="auto" w:sz="4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936" w:type="pct"/>
            <w:gridSpan w:val="6"/>
            <w:tcBorders>
              <w:top w:val="nil"/>
            </w:tcBorders>
            <w:vAlign w:val="top"/>
          </w:tcPr>
          <w:p w14:paraId="1626354F">
            <w:pPr>
              <w:rPr>
                <w:rFonts w:ascii="Arial"/>
                <w:sz w:val="21"/>
              </w:rPr>
            </w:pPr>
          </w:p>
        </w:tc>
        <w:tc>
          <w:tcPr>
            <w:tcW w:w="1013" w:type="pct"/>
            <w:vAlign w:val="top"/>
          </w:tcPr>
          <w:p w14:paraId="4A866D6A">
            <w:pPr>
              <w:spacing w:before="39" w:line="241" w:lineRule="auto"/>
              <w:ind w:left="114" w:right="44" w:firstLine="47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有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顺序地写清楚活动过程，内容较具体，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描写较细致，能表达出自己的心情；书写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整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洁规范，格式标点基本正确，错别字较少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。</w:t>
            </w:r>
          </w:p>
        </w:tc>
        <w:tc>
          <w:tcPr>
            <w:tcW w:w="1507" w:type="pct"/>
            <w:tcBorders>
              <w:right w:val="nil"/>
            </w:tcBorders>
            <w:vAlign w:val="top"/>
          </w:tcPr>
          <w:p w14:paraId="306C78DA">
            <w:pPr>
              <w:spacing w:line="327" w:lineRule="auto"/>
              <w:rPr>
                <w:rFonts w:ascii="Arial"/>
                <w:sz w:val="21"/>
              </w:rPr>
            </w:pPr>
          </w:p>
          <w:p w14:paraId="743CB9F1">
            <w:pPr>
              <w:spacing w:line="590" w:lineRule="exact"/>
              <w:ind w:firstLine="784"/>
              <w:textAlignment w:val="center"/>
            </w:pPr>
            <w:r>
              <w:drawing>
                <wp:inline distT="0" distB="0" distL="0" distR="0">
                  <wp:extent cx="354965" cy="374650"/>
                  <wp:effectExtent l="0" t="0" r="635" b="6350"/>
                  <wp:docPr id="393" name="IM 3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IM 39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91" cy="374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pct"/>
            <w:tcBorders>
              <w:left w:val="nil"/>
            </w:tcBorders>
            <w:vAlign w:val="top"/>
          </w:tcPr>
          <w:p w14:paraId="66C5BB6E">
            <w:pPr>
              <w:spacing w:line="304" w:lineRule="auto"/>
              <w:rPr>
                <w:rFonts w:ascii="Arial"/>
                <w:sz w:val="21"/>
              </w:rPr>
            </w:pPr>
          </w:p>
          <w:p w14:paraId="3DEA98C6">
            <w:pPr>
              <w:spacing w:line="431" w:lineRule="exact"/>
              <w:ind w:firstLine="83"/>
              <w:textAlignment w:val="center"/>
            </w:pPr>
            <w:r>
              <mc:AlternateContent>
                <mc:Choice Requires="wps">
                  <w:drawing>
                    <wp:inline distT="0" distB="0" distL="114300" distR="114300">
                      <wp:extent cx="193675" cy="274320"/>
                      <wp:effectExtent l="0" t="0" r="9525" b="5080"/>
                      <wp:docPr id="254" name="文本框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675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A5ADD3">
                                  <w:pPr>
                                    <w:spacing w:before="217" w:line="185" w:lineRule="auto"/>
                                    <w:ind w:left="22"/>
                                    <w:rPr>
                                      <w:rFonts w:ascii="Calibri" w:hAnsi="Calibri" w:eastAsia="Calibri" w:cs="Calibri"/>
                                      <w:sz w:val="29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Calibri" w:hAnsi="Calibri" w:eastAsia="Calibri" w:cs="Calibri"/>
                                      <w:b/>
                                      <w:bCs/>
                                      <w:spacing w:val="-7"/>
                                      <w:sz w:val="29"/>
                                      <w:szCs w:val="2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eastAsia="Calibri" w:cs="Calibri"/>
                                      <w:b/>
                                      <w:bCs/>
                                      <w:spacing w:val="-6"/>
                                      <w:sz w:val="29"/>
                                      <w:szCs w:val="29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26" o:spid="_x0000_s1026" o:spt="202" type="#_x0000_t202" style="height:21.6pt;width:15.25pt;" fillcolor="#FF0000" filled="t" stroked="f" coordsize="21600,21600" o:gfxdata="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3p94y0gAAAAMBAAAPAAAAAAAAAAEAIAAAACIAAABk&#10;cnMvZG93bnJldi54bWxQSwECFAAUAAAACACHTuJAG2IaN9MBAACeAwAADgAAAAAAAAABACAAAAAh&#10;AQAAZHJzL2Uyb0RvYy54bWxQSwUGAAAAAAYABgBZAQAAZgUAAAAA&#10;">
                      <v:fill on="t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76A5ADD3">
                            <w:pPr>
                              <w:spacing w:before="217" w:line="185" w:lineRule="auto"/>
                              <w:ind w:left="22"/>
                              <w:rPr>
                                <w:rFonts w:ascii="Calibri" w:hAnsi="Calibri" w:eastAsia="Calibri" w:cs="Calibri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spacing w:val="-7"/>
                                <w:sz w:val="29"/>
                                <w:szCs w:val="29"/>
                              </w:rPr>
                              <w:t>1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spacing w:val="-6"/>
                                <w:sz w:val="29"/>
                                <w:szCs w:val="29"/>
                              </w:rPr>
                              <w:t>0</w:t>
                            </w:r>
                          </w:p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04" w:type="pct"/>
            <w:vMerge w:val="continue"/>
            <w:tcBorders>
              <w:top w:val="nil"/>
              <w:bottom w:val="nil"/>
            </w:tcBorders>
            <w:vAlign w:val="top"/>
          </w:tcPr>
          <w:p w14:paraId="4CD3687A">
            <w:pPr>
              <w:rPr>
                <w:rFonts w:ascii="Arial"/>
                <w:sz w:val="21"/>
              </w:rPr>
            </w:pPr>
          </w:p>
        </w:tc>
      </w:tr>
      <w:tr w14:paraId="57A3E40C">
        <w:tblPrEx>
          <w:tblBorders>
            <w:top w:val="single" w:color="000000" w:sz="2" w:space="0"/>
            <w:left w:val="single" w:color="000000" w:sz="2" w:space="0"/>
            <w:bottom w:val="single" w:color="auto" w:sz="4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936" w:type="pct"/>
            <w:gridSpan w:val="6"/>
            <w:tcBorders>
              <w:top w:val="nil"/>
            </w:tcBorders>
            <w:vAlign w:val="top"/>
          </w:tcPr>
          <w:p w14:paraId="13BE8758">
            <w:pPr>
              <w:rPr>
                <w:rFonts w:ascii="Arial"/>
                <w:sz w:val="21"/>
              </w:rPr>
            </w:pPr>
          </w:p>
        </w:tc>
        <w:tc>
          <w:tcPr>
            <w:tcW w:w="1013" w:type="pct"/>
            <w:vAlign w:val="top"/>
          </w:tcPr>
          <w:p w14:paraId="0BF4E2BF">
            <w:pPr>
              <w:spacing w:before="40" w:line="242" w:lineRule="auto"/>
              <w:ind w:left="114" w:right="105" w:firstLine="47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有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顺序地写清楚活动过程， 内容具体，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描写细致，能表达出自己的心情和感受；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书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写工整美观，格式标点正确，没有错别字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。</w:t>
            </w:r>
          </w:p>
        </w:tc>
        <w:tc>
          <w:tcPr>
            <w:tcW w:w="1507" w:type="pct"/>
            <w:tcBorders>
              <w:right w:val="nil"/>
            </w:tcBorders>
            <w:vAlign w:val="top"/>
          </w:tcPr>
          <w:p w14:paraId="0EAA9D81">
            <w:pPr>
              <w:spacing w:before="77" w:line="471" w:lineRule="exact"/>
              <w:ind w:firstLine="635"/>
              <w:textAlignment w:val="center"/>
            </w:pPr>
            <w:r>
              <w:drawing>
                <wp:inline distT="0" distB="0" distL="0" distR="0">
                  <wp:extent cx="542290" cy="298450"/>
                  <wp:effectExtent l="0" t="0" r="3810" b="6350"/>
                  <wp:docPr id="394" name="IM 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 39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44" cy="29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pct"/>
            <w:tcBorders>
              <w:left w:val="nil"/>
            </w:tcBorders>
            <w:vAlign w:val="top"/>
          </w:tcPr>
          <w:p w14:paraId="0D02ED28">
            <w:pPr>
              <w:spacing w:before="112" w:line="444" w:lineRule="exact"/>
              <w:ind w:firstLine="40"/>
              <w:textAlignment w:val="center"/>
            </w:pPr>
            <w:r>
              <mc:AlternateContent>
                <mc:Choice Requires="wps">
                  <w:drawing>
                    <wp:inline distT="0" distB="0" distL="114300" distR="114300">
                      <wp:extent cx="193675" cy="282575"/>
                      <wp:effectExtent l="0" t="0" r="9525" b="9525"/>
                      <wp:docPr id="256" name="文本框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675" cy="282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B411027">
                                  <w:pPr>
                                    <w:spacing w:before="220" w:line="184" w:lineRule="auto"/>
                                    <w:ind w:left="21"/>
                                    <w:rPr>
                                      <w:rFonts w:ascii="Calibri" w:hAnsi="Calibri" w:eastAsia="Calibri" w:cs="Calibri"/>
                                      <w:sz w:val="29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Calibri" w:hAnsi="Calibri" w:eastAsia="Calibri" w:cs="Calibri"/>
                                      <w:b/>
                                      <w:bCs/>
                                      <w:spacing w:val="-7"/>
                                      <w:sz w:val="29"/>
                                      <w:szCs w:val="2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eastAsia="Calibri" w:cs="Calibri"/>
                                      <w:b/>
                                      <w:bCs/>
                                      <w:spacing w:val="-6"/>
                                      <w:sz w:val="29"/>
                                      <w:szCs w:val="29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26" o:spid="_x0000_s1026" o:spt="202" type="#_x0000_t202" style="height:22.25pt;width:15.25pt;" fillcolor="#FF0000" filled="t" stroked="f" coordsize="21600,21600" o:gfxdata="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L4qkmdIAAAADAQAADwAAAAAAAAABACAAAAAiAAAAZHJz&#10;L2Rvd25yZXYueG1sUEsBAhQAFAAAAAgAh07iQPpImDzRAQAAngMAAA4AAAAAAAAAAQAgAAAAIQEA&#10;AGRycy9lMm9Eb2MueG1sUEsFBgAAAAAGAAYAWQEAAGQFAAAAAA==&#10;">
                      <v:fill on="t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0B411027">
                            <w:pPr>
                              <w:spacing w:before="220" w:line="184" w:lineRule="auto"/>
                              <w:ind w:left="21"/>
                              <w:rPr>
                                <w:rFonts w:ascii="Calibri" w:hAnsi="Calibri" w:eastAsia="Calibri" w:cs="Calibri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spacing w:val="-7"/>
                                <w:sz w:val="29"/>
                                <w:szCs w:val="29"/>
                              </w:rPr>
                              <w:t>1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spacing w:val="-6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04" w:type="pct"/>
            <w:vMerge w:val="continue"/>
            <w:tcBorders>
              <w:top w:val="nil"/>
            </w:tcBorders>
            <w:vAlign w:val="top"/>
          </w:tcPr>
          <w:p w14:paraId="02DF622C">
            <w:pPr>
              <w:rPr>
                <w:rFonts w:ascii="Arial"/>
                <w:sz w:val="21"/>
              </w:rPr>
            </w:pPr>
          </w:p>
        </w:tc>
      </w:tr>
    </w:tbl>
    <w:p w14:paraId="6DEB33E2">
      <w:pPr>
        <w:spacing w:before="226" w:line="320" w:lineRule="auto"/>
        <w:ind w:right="1799"/>
        <w:rPr>
          <w:rFonts w:ascii="仿宋" w:hAnsi="仿宋" w:eastAsia="仿宋" w:cs="仿宋"/>
          <w:spacing w:val="-1"/>
          <w:sz w:val="28"/>
          <w:szCs w:val="28"/>
        </w:rPr>
      </w:pPr>
    </w:p>
    <w:p w14:paraId="3D512148">
      <w:pPr>
        <w:spacing w:before="226" w:line="320" w:lineRule="auto"/>
        <w:ind w:right="1799"/>
        <w:rPr>
          <w:rFonts w:hint="default" w:ascii="仿宋" w:hAnsi="仿宋" w:eastAsia="仿宋" w:cs="仿宋"/>
          <w:spacing w:val="-1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-1"/>
          <w:sz w:val="28"/>
          <w:szCs w:val="28"/>
          <w:lang w:val="en-US" w:eastAsia="zh-CN"/>
        </w:rPr>
        <w:t xml:space="preserve">    作业反馈及改进措施</w:t>
      </w:r>
    </w:p>
    <w:tbl>
      <w:tblPr>
        <w:tblStyle w:val="14"/>
        <w:tblpPr w:leftFromText="180" w:rightFromText="180" w:vertAnchor="text" w:horzAnchor="page" w:tblpX="986" w:tblpY="682"/>
        <w:tblOverlap w:val="never"/>
        <w:tblW w:w="9279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4"/>
        <w:gridCol w:w="8035"/>
      </w:tblGrid>
      <w:tr w14:paraId="4A49CE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244" w:type="dxa"/>
            <w:vAlign w:val="top"/>
          </w:tcPr>
          <w:p w14:paraId="461D9061">
            <w:pPr>
              <w:spacing w:before="213" w:line="222" w:lineRule="auto"/>
              <w:ind w:left="24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9"/>
                <w:sz w:val="28"/>
                <w:szCs w:val="28"/>
              </w:rPr>
              <w:t>课题</w:t>
            </w:r>
          </w:p>
        </w:tc>
        <w:tc>
          <w:tcPr>
            <w:tcW w:w="8035" w:type="dxa"/>
            <w:vAlign w:val="top"/>
          </w:tcPr>
          <w:p w14:paraId="6D6348D8">
            <w:pPr>
              <w:spacing w:before="213" w:line="223" w:lineRule="auto"/>
              <w:ind w:left="3054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准确率以及案例</w:t>
            </w:r>
          </w:p>
        </w:tc>
      </w:tr>
      <w:tr w14:paraId="0A1D6C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4" w:hRule="atLeast"/>
        </w:trPr>
        <w:tc>
          <w:tcPr>
            <w:tcW w:w="1244" w:type="dxa"/>
            <w:textDirection w:val="tbRlV"/>
            <w:vAlign w:val="top"/>
          </w:tcPr>
          <w:p w14:paraId="340C16A7">
            <w:pPr>
              <w:spacing w:before="101" w:line="201" w:lineRule="auto"/>
              <w:ind w:left="488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-598170</wp:posOffset>
                      </wp:positionH>
                      <wp:positionV relativeFrom="paragraph">
                        <wp:posOffset>210820</wp:posOffset>
                      </wp:positionV>
                      <wp:extent cx="515620" cy="550545"/>
                      <wp:effectExtent l="5080" t="5080" r="12700" b="15875"/>
                      <wp:wrapNone/>
                      <wp:docPr id="266" name="文本框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939800" y="1590675"/>
                                <a:ext cx="515620" cy="550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2A0547"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牛和鹅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47.1pt;margin-top:16.6pt;height:43.35pt;width:40.6pt;z-index:251660288;mso-width-relative:page;mso-height-relative:page;" fillcolor="#FFFFFF [3201]" filled="t" stroked="t" coordsize="21600,21600" o:gfxdata="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VtkWSNYAAAAKAQAADwAAAAAAAAABACAAAAAiAAAAZHJzL2Rvd25yZXYueG1sUEsBAhQA&#10;FAAAAAgAh07iQJDSsEhmAgAAxQQAAA4AAAAAAAAAAQAgAAAAJQ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192A0547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牛和鹅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035" w:type="dxa"/>
            <w:vAlign w:val="top"/>
          </w:tcPr>
          <w:p w14:paraId="0F1E4F9F">
            <w:pPr>
              <w:spacing w:before="208" w:line="354" w:lineRule="auto"/>
              <w:ind w:left="298" w:right="2148" w:firstLine="1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本课基础作业与提升作业一共抽查二十名学生</w:t>
            </w:r>
            <w:r>
              <w:rPr>
                <w:rFonts w:ascii="仿宋" w:hAnsi="仿宋" w:eastAsia="仿宋" w:cs="仿宋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基础作业准确率 9</w:t>
            </w:r>
            <w:r>
              <w:rPr>
                <w:rFonts w:hint="eastAsia" w:ascii="仿宋" w:hAnsi="仿宋" w:eastAsia="仿宋" w:cs="仿宋"/>
                <w:spacing w:val="-2"/>
                <w:sz w:val="28"/>
                <w:szCs w:val="28"/>
                <w:lang w:val="en-US" w:eastAsia="zh-CN"/>
              </w:rPr>
              <w:t>5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 xml:space="preserve"> %</w:t>
            </w:r>
          </w:p>
          <w:p w14:paraId="60524571">
            <w:pPr>
              <w:spacing w:before="45" w:line="221" w:lineRule="auto"/>
              <w:ind w:left="30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提升作业准确率 9</w:t>
            </w:r>
            <w:r>
              <w:rPr>
                <w:rFonts w:hint="eastAsia" w:ascii="仿宋" w:hAnsi="仿宋" w:eastAsia="仿宋" w:cs="仿宋"/>
                <w:spacing w:val="-2"/>
                <w:sz w:val="28"/>
                <w:szCs w:val="28"/>
                <w:lang w:val="en-US" w:eastAsia="zh-CN"/>
              </w:rPr>
              <w:t>0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%</w:t>
            </w:r>
          </w:p>
        </w:tc>
      </w:tr>
      <w:tr w14:paraId="4E585E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3" w:hRule="atLeast"/>
        </w:trPr>
        <w:tc>
          <w:tcPr>
            <w:tcW w:w="1244" w:type="dxa"/>
            <w:textDirection w:val="tbRlV"/>
            <w:vAlign w:val="top"/>
          </w:tcPr>
          <w:p w14:paraId="21E378C5">
            <w:pPr>
              <w:spacing w:before="173" w:line="202" w:lineRule="auto"/>
              <w:ind w:left="0" w:leftChars="0" w:firstLine="0" w:firstLineChars="0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-675640</wp:posOffset>
                      </wp:positionH>
                      <wp:positionV relativeFrom="paragraph">
                        <wp:posOffset>210820</wp:posOffset>
                      </wp:positionV>
                      <wp:extent cx="607060" cy="945515"/>
                      <wp:effectExtent l="4445" t="4445" r="10795" b="15240"/>
                      <wp:wrapNone/>
                      <wp:docPr id="267" name="文本框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862330" y="2663190"/>
                                <a:ext cx="607060" cy="9455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CB19EF"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一只窝囊的大老虎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53.2pt;margin-top:16.6pt;height:74.45pt;width:47.8pt;z-index:251661312;mso-width-relative:page;mso-height-relative:page;" fillcolor="#FFFFFF [3201]" filled="t" stroked="t" coordsize="21600,21600" o:gfxdata="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NcK3yvWAAAACwEAAA8AAAAAAAAAAQAgAAAAIgAAAGRycy9kb3ducmV2LnhtbFBLAQIUABQAAAAI&#10;AIdO4kAzlKklYQIAAMUEAAAOAAAAAAAAAAEAIAAAACUBAABkcnMvZTJvRG9jLnhtbFBLBQYAAAAA&#10;BgAGAFkBAAD4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77CB19EF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一只窝囊的大老虎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035" w:type="dxa"/>
            <w:vAlign w:val="top"/>
          </w:tcPr>
          <w:p w14:paraId="58440970">
            <w:pPr>
              <w:spacing w:before="209" w:line="354" w:lineRule="auto"/>
              <w:ind w:left="298" w:right="2148" w:firstLine="1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本课基础作业与提升作业一共抽查二十名学生</w:t>
            </w:r>
            <w:r>
              <w:rPr>
                <w:rFonts w:ascii="仿宋" w:hAnsi="仿宋" w:eastAsia="仿宋" w:cs="仿宋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基础作业准确率 9</w:t>
            </w:r>
            <w:r>
              <w:rPr>
                <w:rFonts w:hint="eastAsia" w:ascii="仿宋" w:hAnsi="仿宋" w:eastAsia="仿宋" w:cs="仿宋"/>
                <w:spacing w:val="-2"/>
                <w:sz w:val="28"/>
                <w:szCs w:val="28"/>
                <w:lang w:val="en-US" w:eastAsia="zh-CN"/>
              </w:rPr>
              <w:t>0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%</w:t>
            </w:r>
          </w:p>
          <w:p w14:paraId="51B77310">
            <w:pPr>
              <w:spacing w:before="45" w:line="221" w:lineRule="auto"/>
              <w:ind w:left="30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 xml:space="preserve">提升作业准确率 </w:t>
            </w:r>
            <w:r>
              <w:rPr>
                <w:rFonts w:hint="eastAsia" w:ascii="仿宋" w:hAnsi="仿宋" w:eastAsia="仿宋" w:cs="仿宋"/>
                <w:spacing w:val="-2"/>
                <w:sz w:val="28"/>
                <w:szCs w:val="28"/>
                <w:lang w:val="en-US" w:eastAsia="zh-CN"/>
              </w:rPr>
              <w:t>85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%</w:t>
            </w:r>
          </w:p>
        </w:tc>
      </w:tr>
      <w:tr w14:paraId="5AE5B4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6" w:hRule="atLeast"/>
        </w:trPr>
        <w:tc>
          <w:tcPr>
            <w:tcW w:w="1244" w:type="dxa"/>
            <w:textDirection w:val="tbRlV"/>
            <w:vAlign w:val="top"/>
          </w:tcPr>
          <w:p w14:paraId="2C0A7129">
            <w:pPr>
              <w:spacing w:before="173" w:line="194" w:lineRule="auto"/>
              <w:ind w:left="211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-767080</wp:posOffset>
                      </wp:positionH>
                      <wp:positionV relativeFrom="paragraph">
                        <wp:posOffset>433705</wp:posOffset>
                      </wp:positionV>
                      <wp:extent cx="704850" cy="1023620"/>
                      <wp:effectExtent l="4445" t="4445" r="14605" b="13335"/>
                      <wp:wrapNone/>
                      <wp:docPr id="268" name="文本框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897890" y="4081145"/>
                                <a:ext cx="704850" cy="1023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4C4E4C">
                                  <w:pPr>
                                    <w:rPr>
                                      <w:rFonts w:hint="eastAsia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陀螺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60.4pt;margin-top:34.15pt;height:80.6pt;width:55.5pt;z-index:251662336;mso-width-relative:page;mso-height-relative:page;" fillcolor="#FFFFFF [3201]" filled="t" stroked="t" coordsize="21600,21600" o:gfxdata="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I2VUefWAAAACgEAAA8AAAAAAAAAAQAgAAAAIgAAAGRycy9kb3ducmV2LnhtbFBLAQIU&#10;ABQAAAAIAIdO4kA9rhfUZwIAAMYEAAAOAAAAAAAAAAEAIAAAACUBAABkcnMvZTJvRG9jLnhtbFBL&#10;BQYAAAAABgAGAFkBAAD+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784C4E4C"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陀螺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035" w:type="dxa"/>
            <w:vAlign w:val="top"/>
          </w:tcPr>
          <w:p w14:paraId="34D819D0">
            <w:pPr>
              <w:spacing w:before="210" w:line="353" w:lineRule="auto"/>
              <w:ind w:left="298" w:right="2148" w:firstLine="1"/>
              <w:rPr>
                <w:rFonts w:hint="default" w:ascii="仿宋" w:hAnsi="仿宋" w:eastAsia="仿宋" w:cs="仿宋"/>
                <w:sz w:val="28"/>
                <w:szCs w:val="28"/>
                <w:lang w:val="en-US"/>
              </w:rPr>
            </w:pP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本课基础作业与提升作业一共抽查二十名学生</w:t>
            </w:r>
            <w:r>
              <w:rPr>
                <w:rFonts w:ascii="仿宋" w:hAnsi="仿宋" w:eastAsia="仿宋" w:cs="仿宋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基础作业准确率</w:t>
            </w:r>
            <w:r>
              <w:rPr>
                <w:rFonts w:ascii="仿宋" w:hAnsi="仿宋" w:eastAsia="仿宋" w:cs="仿宋"/>
                <w:spacing w:val="-33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33"/>
                <w:sz w:val="28"/>
                <w:szCs w:val="28"/>
                <w:lang w:val="en-US" w:eastAsia="zh-CN"/>
              </w:rPr>
              <w:t>95 %</w:t>
            </w:r>
          </w:p>
          <w:p w14:paraId="36CD3939">
            <w:pPr>
              <w:spacing w:before="50" w:line="221" w:lineRule="auto"/>
              <w:ind w:left="30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提升作业准确率9</w:t>
            </w:r>
            <w:r>
              <w:rPr>
                <w:rFonts w:hint="eastAsia" w:ascii="仿宋" w:hAnsi="仿宋" w:eastAsia="仿宋" w:cs="仿宋"/>
                <w:spacing w:val="-2"/>
                <w:sz w:val="28"/>
                <w:szCs w:val="28"/>
                <w:lang w:val="en-US" w:eastAsia="zh-CN"/>
              </w:rPr>
              <w:t>0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 xml:space="preserve"> %</w:t>
            </w:r>
          </w:p>
        </w:tc>
      </w:tr>
    </w:tbl>
    <w:p w14:paraId="72C4C871">
      <w:pPr>
        <w:spacing w:before="226" w:line="320" w:lineRule="auto"/>
        <w:ind w:right="1799"/>
        <w:rPr>
          <w:rFonts w:hint="default" w:ascii="仿宋" w:hAnsi="仿宋" w:eastAsia="仿宋" w:cs="仿宋"/>
          <w:spacing w:val="-1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-1"/>
          <w:sz w:val="28"/>
          <w:szCs w:val="28"/>
          <w:lang w:val="en-US" w:eastAsia="zh-CN"/>
        </w:rPr>
        <w:t xml:space="preserve">      改进措施：</w:t>
      </w:r>
    </w:p>
    <w:p w14:paraId="3029CECC">
      <w:pPr>
        <w:spacing w:before="226" w:line="320" w:lineRule="auto"/>
        <w:ind w:left="556" w:right="1799" w:hanging="556" w:hangingChars="200"/>
        <w:rPr>
          <w:rFonts w:hint="eastAsia" w:ascii="仿宋" w:hAnsi="仿宋" w:eastAsia="仿宋" w:cs="仿宋"/>
          <w:spacing w:val="-1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-1"/>
          <w:sz w:val="28"/>
          <w:szCs w:val="28"/>
          <w:lang w:val="en-US" w:eastAsia="zh-CN"/>
        </w:rPr>
        <w:t xml:space="preserve">    一、精简作业量，优化选题在双减政策的背景下，首先要对作业量进行合理控制，避免学生因过多作业而产生压力。教师在选题时要紧扣教学内容，确保作业的针对性和有效性。同时，应注重作业的层次性和梯度性，以满足不同学生的学习需求。</w:t>
      </w:r>
    </w:p>
    <w:p w14:paraId="7B7DFB41">
      <w:pPr>
        <w:spacing w:before="226" w:line="320" w:lineRule="auto"/>
        <w:ind w:left="559" w:leftChars="266" w:right="1799" w:firstLine="0" w:firstLineChars="0"/>
        <w:rPr>
          <w:rFonts w:hint="eastAsia" w:ascii="仿宋" w:hAnsi="仿宋" w:eastAsia="仿宋" w:cs="仿宋"/>
          <w:spacing w:val="-1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-1"/>
          <w:sz w:val="28"/>
          <w:szCs w:val="28"/>
          <w:lang w:val="en-US" w:eastAsia="zh-CN"/>
        </w:rPr>
        <w:t>二、关注个体差异，因材施教每个学生都有自己的学习特点和优势，教师在布置作业时应充分考虑学生的个体差异，因材施教。对于学习基础较好的学生，可以适当增加难度和挑战性;对于学习基础较差的学生，可以适当降低难度并提供必要的帮助和支持。同时，还可以通过个性化作业设计，满足不同学生的学习需求和发展方向。</w:t>
      </w:r>
    </w:p>
    <w:p w14:paraId="2929996A">
      <w:pPr>
        <w:spacing w:before="226" w:line="320" w:lineRule="auto"/>
        <w:ind w:left="559" w:leftChars="266" w:right="1799" w:firstLine="0" w:firstLineChars="0"/>
        <w:rPr>
          <w:rFonts w:hint="eastAsia" w:ascii="仿宋" w:hAnsi="仿宋" w:eastAsia="仿宋" w:cs="仿宋"/>
          <w:spacing w:val="-1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-1"/>
          <w:sz w:val="28"/>
          <w:szCs w:val="28"/>
          <w:lang w:val="en-US" w:eastAsia="zh-CN"/>
        </w:rPr>
        <w:t>三、强化作业反馈与指导作业反馈与指导是提高作业质量的重要手段。教师应及时对学生的作业进行批改和评价，指出学生的优点和不足，并提供具体的改进建议。同时，还应加强与学生的沟通和交流，了解他们的学习困难和需求，并提供个性化的指导和帮助。</w:t>
      </w:r>
    </w:p>
    <w:p w14:paraId="1B9F6956">
      <w:pPr>
        <w:spacing w:before="226" w:line="320" w:lineRule="auto"/>
        <w:ind w:right="1799" w:firstLine="556" w:firstLineChars="200"/>
        <w:rPr>
          <w:rFonts w:hint="eastAsia" w:ascii="仿宋" w:hAnsi="仿宋" w:eastAsia="仿宋" w:cs="仿宋"/>
          <w:spacing w:val="-1"/>
          <w:sz w:val="28"/>
          <w:szCs w:val="28"/>
          <w:lang w:val="en-US" w:eastAsia="zh-CN"/>
        </w:rPr>
      </w:pPr>
    </w:p>
    <w:p w14:paraId="460E2764">
      <w:pPr>
        <w:spacing w:before="226" w:line="320" w:lineRule="auto"/>
        <w:ind w:left="559" w:leftChars="266" w:right="1799" w:firstLine="0" w:firstLineChars="0"/>
        <w:rPr>
          <w:rFonts w:hint="eastAsia" w:ascii="仿宋" w:hAnsi="仿宋" w:eastAsia="仿宋" w:cs="仿宋"/>
          <w:spacing w:val="-1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-1"/>
          <w:sz w:val="28"/>
          <w:szCs w:val="28"/>
          <w:lang w:val="en-US" w:eastAsia="zh-CN"/>
        </w:rPr>
        <w:t>四、创新作业形式，激发兴趣传统的作业形式往往单一乏味，容易让学生产生厌倦情绪。因此，教师需要不断创新作业形式，激发学生的学习兴趣。例如，可以设计一些有趣的游戏化作业、竞赛式作业等，让学生在轻松愉快的氛围中完成作业。此外，还可以鼓励学生自主设计作业，发挥他们的创造力和想象力。</w:t>
      </w:r>
    </w:p>
    <w:p w14:paraId="0F6C895B">
      <w:pPr>
        <w:spacing w:before="226" w:line="320" w:lineRule="auto"/>
        <w:ind w:left="559" w:leftChars="266" w:right="1799" w:firstLine="0" w:firstLineChars="0"/>
        <w:rPr>
          <w:rFonts w:hint="default" w:ascii="仿宋" w:hAnsi="仿宋" w:eastAsia="仿宋" w:cs="仿宋"/>
          <w:spacing w:val="-1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-1"/>
          <w:sz w:val="28"/>
          <w:szCs w:val="28"/>
          <w:lang w:val="en-US" w:eastAsia="zh-CN"/>
        </w:rPr>
        <w:t>五、加强家校合作，共同监督家庭教育和学校教育是密不可分的，双减政策的实施也需要家长的支持和配合。因此，教师应加强与家长的沟通和合作，共同监督学生的作业完成情况。家长应关注孩子的作业质量和时间分配，鼓励他们合理安排时间、提高效率。同时，教师也应及时向家长反馈学生的作业情况和学习进步情况，以便家长更好地了解孩子的学习状况并提供必要的帮助和支持。</w:t>
      </w:r>
    </w:p>
    <w:p w14:paraId="5E956BB9">
      <w:pPr>
        <w:spacing w:before="226" w:line="320" w:lineRule="auto"/>
        <w:ind w:left="1817" w:right="1799" w:firstLine="560"/>
        <w:rPr>
          <w:rFonts w:ascii="仿宋" w:hAnsi="仿宋" w:eastAsia="仿宋" w:cs="仿宋"/>
          <w:spacing w:val="-1"/>
          <w:sz w:val="28"/>
          <w:szCs w:val="28"/>
        </w:rPr>
      </w:pPr>
    </w:p>
    <w:p w14:paraId="784F9D9C">
      <w:pPr>
        <w:spacing w:before="226" w:line="320" w:lineRule="auto"/>
        <w:ind w:left="1817" w:right="1799" w:firstLine="560"/>
        <w:rPr>
          <w:rFonts w:ascii="仿宋" w:hAnsi="仿宋" w:eastAsia="仿宋" w:cs="仿宋"/>
          <w:spacing w:val="-1"/>
          <w:sz w:val="28"/>
          <w:szCs w:val="28"/>
        </w:rPr>
      </w:pPr>
    </w:p>
    <w:p w14:paraId="415FE5DF">
      <w:pPr>
        <w:spacing w:before="226" w:line="320" w:lineRule="auto"/>
        <w:ind w:left="1817" w:right="1799" w:firstLine="560"/>
        <w:rPr>
          <w:rFonts w:ascii="仿宋" w:hAnsi="仿宋" w:eastAsia="仿宋" w:cs="仿宋"/>
          <w:spacing w:val="-1"/>
          <w:sz w:val="28"/>
          <w:szCs w:val="28"/>
        </w:rPr>
      </w:pPr>
    </w:p>
    <w:p w14:paraId="0EA88E78">
      <w:pPr>
        <w:spacing w:before="226" w:line="320" w:lineRule="auto"/>
        <w:ind w:left="1817" w:right="1799" w:firstLine="560"/>
        <w:rPr>
          <w:rFonts w:ascii="仿宋" w:hAnsi="仿宋" w:eastAsia="仿宋" w:cs="仿宋"/>
          <w:spacing w:val="-1"/>
          <w:sz w:val="28"/>
          <w:szCs w:val="28"/>
        </w:rPr>
      </w:pPr>
    </w:p>
    <w:p w14:paraId="122A037B">
      <w:pPr>
        <w:spacing w:before="226" w:line="320" w:lineRule="auto"/>
        <w:ind w:left="1817" w:right="1799" w:firstLine="560"/>
        <w:rPr>
          <w:rFonts w:ascii="仿宋" w:hAnsi="仿宋" w:eastAsia="仿宋" w:cs="仿宋"/>
          <w:spacing w:val="-1"/>
          <w:sz w:val="28"/>
          <w:szCs w:val="28"/>
        </w:rPr>
      </w:pPr>
    </w:p>
    <w:p w14:paraId="6784EEA1">
      <w:pPr>
        <w:spacing w:before="226" w:line="320" w:lineRule="auto"/>
        <w:ind w:left="1817" w:right="1799" w:firstLine="560"/>
        <w:rPr>
          <w:rFonts w:ascii="仿宋" w:hAnsi="仿宋" w:eastAsia="仿宋" w:cs="仿宋"/>
          <w:spacing w:val="-1"/>
          <w:sz w:val="28"/>
          <w:szCs w:val="28"/>
        </w:rPr>
      </w:pPr>
    </w:p>
    <w:p w14:paraId="18A277B0">
      <w:pPr>
        <w:spacing w:before="226" w:line="320" w:lineRule="auto"/>
        <w:ind w:left="1817" w:right="1799" w:firstLine="560"/>
        <w:rPr>
          <w:rFonts w:ascii="仿宋" w:hAnsi="仿宋" w:eastAsia="仿宋" w:cs="仿宋"/>
          <w:spacing w:val="-1"/>
          <w:sz w:val="28"/>
          <w:szCs w:val="28"/>
        </w:rPr>
      </w:pPr>
    </w:p>
    <w:p w14:paraId="1EF8FA38">
      <w:pPr>
        <w:spacing w:before="226" w:line="320" w:lineRule="auto"/>
        <w:ind w:right="1799"/>
        <w:rPr>
          <w:rFonts w:ascii="仿宋" w:hAnsi="仿宋" w:eastAsia="仿宋" w:cs="仿宋"/>
          <w:spacing w:val="-1"/>
          <w:sz w:val="28"/>
          <w:szCs w:val="28"/>
        </w:rPr>
      </w:pPr>
      <w:bookmarkStart w:id="0" w:name="_GoBack"/>
      <w:bookmarkEnd w:id="0"/>
    </w:p>
    <w:sectPr>
      <w:headerReference r:id="rId6" w:type="default"/>
      <w:pgSz w:w="11906" w:h="16839"/>
      <w:pgMar w:top="1797" w:right="1587" w:bottom="1797" w:left="1587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2B6C0113-A716-4C9B-B3A2-3CAD69EE367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5A89885-9C22-4D44-A242-A478F537D49D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稚艺_GBK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3" w:fontKey="{D7102B22-D701-4AC7-AE49-17FC9F6E9FB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3D7596B7-5AD3-40B6-88C1-CEE6D57CE3C1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5" w:fontKey="{1C533E46-6462-4A9D-926D-24E47B3123D8}"/>
  </w:font>
  <w:font w:name="字体视界-NWE粗楷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6" w:fontKey="{087C5B98-7498-4DC1-9F67-707A2F1ED247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7" w:fontKey="{9D216579-F61B-4EB2-B259-40E207EB3DBC}"/>
  </w:font>
  <w:font w:name="WPSEMBED1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167969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9" name="文本框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E78194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2Lu/Y0AgAAZQ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9i7v2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5E78194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218E4C">
    <w:pPr>
      <w:pStyle w:val="4"/>
    </w:pPr>
  </w:p>
  <w:p w14:paraId="13023BCE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1" name="文本框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80CEC7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25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YRHX0yAgAAZQ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1hEdfT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D80CEC7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A54438">
    <w:pPr>
      <w:pStyle w:val="5"/>
      <w:rPr>
        <w:rFonts w:hint="default" w:eastAsiaTheme="minorEastAsia"/>
        <w:lang w:val="en-US" w:eastAsia="zh-CN"/>
      </w:rPr>
    </w:pPr>
    <w:r>
      <w:rPr>
        <w:rFonts w:hint="default" w:eastAsiaTheme="minorEastAsia"/>
        <w:lang w:val="en-US" w:eastAsia="zh-CN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-706755</wp:posOffset>
          </wp:positionH>
          <wp:positionV relativeFrom="paragraph">
            <wp:posOffset>-525780</wp:posOffset>
          </wp:positionV>
          <wp:extent cx="7609840" cy="10763250"/>
          <wp:effectExtent l="0" t="0" r="10160" b="0"/>
          <wp:wrapNone/>
          <wp:docPr id="99" name="图片 99" descr="图片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图片 99" descr="图片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9840" cy="10763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2BED03">
    <w:pPr>
      <w:pStyle w:val="3"/>
      <w:spacing w:line="14" w:lineRule="auto"/>
      <w:rPr>
        <w:sz w:val="2"/>
      </w:rPr>
    </w:pPr>
    <w:r>
      <mc:AlternateContent>
        <mc:Choice Requires="wps">
          <w:drawing>
            <wp:anchor distT="0" distB="0" distL="114300" distR="114300" simplePos="0" relativeHeight="251670528" behindDoc="0" locked="0" layoutInCell="0" allowOverlap="1">
              <wp:simplePos x="0" y="0"/>
              <wp:positionH relativeFrom="page">
                <wp:posOffset>335915</wp:posOffset>
              </wp:positionH>
              <wp:positionV relativeFrom="page">
                <wp:posOffset>501015</wp:posOffset>
              </wp:positionV>
              <wp:extent cx="6772910" cy="9781540"/>
              <wp:effectExtent l="0" t="0" r="8890" b="10160"/>
              <wp:wrapNone/>
              <wp:docPr id="83" name="矩形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2910" cy="978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26.45pt;margin-top:39.45pt;height:770.2pt;width:533.3pt;mso-position-horizontal-relative:page;mso-position-vertical-relative:page;z-index:251670528;mso-width-relative:page;mso-height-relative:page;" fillcolor="#FFFFFF" filled="t" stroked="f" coordsize="21600,21600" o:allowincell="f" o:gfxdata="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DD4qAtkAAAALAQAADwAAAAAAAAABACAAAAAiAAAAZHJzL2Rvd25yZXYueG1sUEsBAhQAFAAA&#10;AAgAh07iQCN2TUK1AQAAYgMAAA4AAAAAAAAAAQAgAAAAKAEAAGRycy9lMm9Eb2MueG1sUEsFBgAA&#10;AAAGAAYAWQEAAE8FAAAAAA==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  <w:r>
      <w:rPr>
        <w:rFonts w:hint="eastAsia" w:ascii="宋体" w:hAnsi="宋体" w:eastAsia="宋体"/>
        <w:color w:val="000000"/>
        <w:sz w:val="24"/>
        <w:lang w:eastAsia="zh-CN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-26670</wp:posOffset>
          </wp:positionV>
          <wp:extent cx="7597775" cy="10718800"/>
          <wp:effectExtent l="0" t="0" r="3175" b="6350"/>
          <wp:wrapNone/>
          <wp:docPr id="123" name="图片 123" descr="封面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" name="图片 123" descr="封面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7775" cy="1071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950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2540" b="13970"/>
          <wp:wrapNone/>
          <wp:docPr id="154" name="IM 1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IM 15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CwiaGRpZCI6ImU1MzU2NDg3ZTk2YTc5MTQyYzkzZWU3NDZiMDE0NmQ1IiwidXNlckNvdW50Ijo0fQ=="/>
  </w:docVars>
  <w:rsids>
    <w:rsidRoot w:val="424F48AE"/>
    <w:rsid w:val="04464B3C"/>
    <w:rsid w:val="094B3087"/>
    <w:rsid w:val="0F1A0271"/>
    <w:rsid w:val="22DB5B2F"/>
    <w:rsid w:val="2CA72BEC"/>
    <w:rsid w:val="330E57B1"/>
    <w:rsid w:val="424F48AE"/>
    <w:rsid w:val="4AEF72C0"/>
    <w:rsid w:val="55C501FC"/>
    <w:rsid w:val="5ABE6973"/>
    <w:rsid w:val="61AE1101"/>
    <w:rsid w:val="695B0AEE"/>
    <w:rsid w:val="6FC27D33"/>
    <w:rsid w:val="74FE334F"/>
    <w:rsid w:val="78A8434B"/>
    <w:rsid w:val="7C043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39"/>
    <w:pPr>
      <w:tabs>
        <w:tab w:val="right" w:leader="dot" w:pos="8296"/>
      </w:tabs>
      <w:snapToGrid w:val="0"/>
      <w:spacing w:line="312" w:lineRule="auto"/>
    </w:pPr>
  </w:style>
  <w:style w:type="paragraph" w:styleId="7">
    <w:name w:val="Normal (Web)"/>
    <w:basedOn w:val="1"/>
    <w:qFormat/>
    <w:uiPriority w:val="0"/>
    <w:rPr>
      <w:sz w:val="24"/>
    </w:rPr>
  </w:style>
  <w:style w:type="paragraph" w:styleId="8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/>
      <w:b/>
      <w:bCs/>
      <w:sz w:val="32"/>
      <w:szCs w:val="32"/>
    </w:rPr>
  </w:style>
  <w:style w:type="table" w:styleId="10">
    <w:name w:val="Table Grid"/>
    <w:basedOn w:val="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3">
    <w:name w:val="Table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table" w:customStyle="1" w:styleId="1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office6\templates\download\24993c4b-3f67-4fe0-965d-d61b7552cc14\&#20316;&#25991;&#38598;&#35799;&#38598;&#32972;&#26223;&#65288;&#25991;&#23383;&#22270;&#29255;&#22343;&#21487;&#32534;&#36753;&#6528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作文集诗集背景（文字图片均可编辑）.docx</Template>
  <Pages>17</Pages>
  <Words>40</Words>
  <Characters>40</Characters>
  <Lines>0</Lines>
  <Paragraphs>0</Paragraphs>
  <TotalTime>14</TotalTime>
  <ScaleCrop>false</ScaleCrop>
  <LinksUpToDate>false</LinksUpToDate>
  <CharactersWithSpaces>49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2024-12-24T02:45:00Z</dcterms:created>
  <dc:creator>田字格</dc:creator>
  <cp:lastModifiedBy>浅唱ぴ一世繁华</cp:lastModifiedBy>
  <dcterms:modified xsi:type="dcterms:W3CDTF">2025-11-19T02:24:05Z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UUID">
    <vt:lpwstr>v1.0_mb_6kZQ4b49s6TP4xOm9H8htQ==</vt:lpwstr>
  </property>
  <property fmtid="{D5CDD505-2E9C-101B-9397-08002B2CF9AE}" pid="4" name="ICV">
    <vt:lpwstr>594633AD21174E40BC3F51E3480778FE_13</vt:lpwstr>
  </property>
  <property fmtid="{D5CDD505-2E9C-101B-9397-08002B2CF9AE}" pid="5" name="KSOTemplateDocerSaveRecord">
    <vt:lpwstr>eyJoZGlkIjoiNjA3NTkzYmFjY2RmNWIxODZlYTczZjg2NDY0YWU3MTciLCJ1c2VySWQiOiI3MTA3MTYyOTAifQ==</vt:lpwstr>
  </property>
</Properties>
</file>